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714E" w:rsidRDefault="006E714E" w:rsidP="0066252E">
      <w:pPr>
        <w:jc w:val="right"/>
        <w:rPr>
          <w:b/>
          <w:color w:val="000000"/>
          <w:sz w:val="32"/>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6" type="#_x0000_t75" style="position:absolute;left:0;text-align:left;margin-left:-25.6pt;margin-top:7.5pt;width:398.55pt;height:98.6pt;z-index:251658240;visibility:visible">
            <v:imagedata r:id="rId7" o:title=""/>
          </v:shape>
        </w:pict>
      </w:r>
    </w:p>
    <w:p w:rsidR="006E714E" w:rsidRPr="00375B66" w:rsidRDefault="006E714E" w:rsidP="00DE7AAC">
      <w:pPr>
        <w:jc w:val="right"/>
        <w:rPr>
          <w:b/>
          <w:color w:val="000000"/>
          <w:sz w:val="32"/>
        </w:rPr>
      </w:pPr>
      <w:r w:rsidRPr="00375B66">
        <w:rPr>
          <w:b/>
          <w:color w:val="000000"/>
          <w:sz w:val="32"/>
        </w:rPr>
        <w:t>Tel: 07812570344</w:t>
      </w:r>
    </w:p>
    <w:p w:rsidR="006E714E" w:rsidRPr="00375B66" w:rsidRDefault="006E714E" w:rsidP="0066252E">
      <w:pPr>
        <w:jc w:val="right"/>
        <w:rPr>
          <w:b/>
          <w:color w:val="000000"/>
          <w:sz w:val="32"/>
        </w:rPr>
      </w:pPr>
    </w:p>
    <w:p w:rsidR="006E714E" w:rsidRPr="00375B66" w:rsidRDefault="006E714E" w:rsidP="00DE7AAC">
      <w:pPr>
        <w:tabs>
          <w:tab w:val="center" w:pos="7497"/>
          <w:tab w:val="right" w:pos="14995"/>
        </w:tabs>
        <w:rPr>
          <w:b/>
          <w:color w:val="000000"/>
          <w:sz w:val="32"/>
        </w:rPr>
      </w:pPr>
      <w:r>
        <w:rPr>
          <w:b/>
          <w:color w:val="000000"/>
          <w:sz w:val="32"/>
        </w:rPr>
        <w:tab/>
      </w:r>
      <w:r>
        <w:rPr>
          <w:b/>
          <w:color w:val="000000"/>
          <w:sz w:val="32"/>
        </w:rPr>
        <w:tab/>
      </w:r>
      <w:r w:rsidRPr="00375B66">
        <w:rPr>
          <w:b/>
          <w:color w:val="000000"/>
          <w:sz w:val="32"/>
        </w:rPr>
        <w:t>mandy@coastalinventories.com</w:t>
      </w:r>
    </w:p>
    <w:p w:rsidR="006E714E" w:rsidRPr="00375B66" w:rsidRDefault="006E714E" w:rsidP="0066252E">
      <w:pPr>
        <w:jc w:val="right"/>
        <w:rPr>
          <w:b/>
          <w:color w:val="000000"/>
          <w:sz w:val="28"/>
        </w:rPr>
      </w:pPr>
      <w:r w:rsidRPr="00375B66">
        <w:rPr>
          <w:b/>
          <w:color w:val="000000"/>
          <w:sz w:val="32"/>
        </w:rPr>
        <w:t>www.coastalinventories.co.uk</w:t>
      </w:r>
    </w:p>
    <w:p w:rsidR="006E714E" w:rsidRPr="00375B66" w:rsidRDefault="006E714E" w:rsidP="00807D2A">
      <w:pPr>
        <w:rPr>
          <w:color w:val="000000"/>
          <w:sz w:val="28"/>
        </w:rPr>
      </w:pPr>
    </w:p>
    <w:p w:rsidR="006E714E" w:rsidRPr="00644098" w:rsidRDefault="006E714E" w:rsidP="00807D2A"/>
    <w:p w:rsidR="006E714E" w:rsidRDefault="006E714E" w:rsidP="00807D2A"/>
    <w:p w:rsidR="006E714E" w:rsidRPr="00DE7AAC" w:rsidRDefault="006E714E" w:rsidP="0066252E">
      <w:pPr>
        <w:jc w:val="center"/>
        <w:rPr>
          <w:rFonts w:ascii="Avenir Book" w:hAnsi="Avenir Book"/>
          <w:b/>
          <w:color w:val="000000"/>
          <w:sz w:val="52"/>
        </w:rPr>
      </w:pPr>
      <w:r w:rsidRPr="00DE7AAC">
        <w:rPr>
          <w:rFonts w:ascii="Avenir Book" w:hAnsi="Avenir Book"/>
          <w:b/>
          <w:color w:val="000000"/>
          <w:sz w:val="52"/>
        </w:rPr>
        <w:t>INVENTORY REPORT</w:t>
      </w:r>
    </w:p>
    <w:p w:rsidR="006E714E" w:rsidRPr="0066252E" w:rsidRDefault="006E714E" w:rsidP="0066252E">
      <w:pPr>
        <w:jc w:val="center"/>
        <w:rPr>
          <w:sz w:val="28"/>
        </w:rPr>
      </w:pPr>
      <w:r w:rsidRPr="0066252E">
        <w:rPr>
          <w:sz w:val="28"/>
        </w:rPr>
        <w:t>Of</w:t>
      </w:r>
    </w:p>
    <w:p w:rsidR="006E714E" w:rsidRPr="0066252E" w:rsidRDefault="006E714E" w:rsidP="0066252E">
      <w:pPr>
        <w:jc w:val="center"/>
        <w:rPr>
          <w:sz w:val="28"/>
        </w:rPr>
      </w:pPr>
      <w:r w:rsidRPr="0066252E">
        <w:rPr>
          <w:sz w:val="28"/>
        </w:rPr>
        <w:t>Furniture, Fittings and Contents</w:t>
      </w:r>
    </w:p>
    <w:p w:rsidR="006E714E" w:rsidRPr="006D268E" w:rsidRDefault="006E714E" w:rsidP="00807D2A"/>
    <w:p w:rsidR="006E714E" w:rsidRPr="006D268E" w:rsidRDefault="006E714E" w:rsidP="00807D2A"/>
    <w:tbl>
      <w:tblPr>
        <w:tblW w:w="14175" w:type="dxa"/>
        <w:tblInd w:w="250" w:type="dxa"/>
        <w:tblBorders>
          <w:top w:val="single" w:sz="8" w:space="0" w:color="auto"/>
          <w:left w:val="double" w:sz="4" w:space="0" w:color="auto"/>
          <w:bottom w:val="single" w:sz="8" w:space="0" w:color="auto"/>
          <w:right w:val="double" w:sz="4" w:space="0" w:color="auto"/>
          <w:insideH w:val="single" w:sz="8" w:space="0" w:color="auto"/>
          <w:insideV w:val="single" w:sz="8" w:space="0" w:color="auto"/>
        </w:tblBorders>
        <w:tblLook w:val="01E0"/>
      </w:tblPr>
      <w:tblGrid>
        <w:gridCol w:w="2627"/>
        <w:gridCol w:w="11548"/>
      </w:tblGrid>
      <w:tr w:rsidR="006E714E" w:rsidTr="00DE7AAC">
        <w:trPr>
          <w:trHeight w:val="558"/>
        </w:trPr>
        <w:tc>
          <w:tcPr>
            <w:tcW w:w="2627" w:type="dxa"/>
            <w:shd w:val="clear" w:color="auto" w:fill="4F81BD"/>
          </w:tcPr>
          <w:p w:rsidR="006E714E" w:rsidRPr="006C0D13" w:rsidRDefault="006E714E" w:rsidP="00807D2A">
            <w:pPr>
              <w:rPr>
                <w:b/>
                <w:color w:val="FFFFFF"/>
              </w:rPr>
            </w:pPr>
          </w:p>
          <w:p w:rsidR="006E714E" w:rsidRPr="006C0D13" w:rsidRDefault="006E714E" w:rsidP="00807D2A">
            <w:pPr>
              <w:rPr>
                <w:b/>
                <w:color w:val="FFFFFF"/>
              </w:rPr>
            </w:pPr>
            <w:r w:rsidRPr="006C0D13">
              <w:rPr>
                <w:b/>
                <w:color w:val="FFFFFF"/>
              </w:rPr>
              <w:t>PROPERTY</w:t>
            </w:r>
          </w:p>
          <w:p w:rsidR="006E714E" w:rsidRPr="006C0D13" w:rsidRDefault="006E714E" w:rsidP="00807D2A">
            <w:pPr>
              <w:rPr>
                <w:b/>
                <w:color w:val="FFFFFF"/>
              </w:rPr>
            </w:pPr>
          </w:p>
        </w:tc>
        <w:tc>
          <w:tcPr>
            <w:tcW w:w="11548" w:type="dxa"/>
          </w:tcPr>
          <w:p w:rsidR="006E714E" w:rsidRPr="00AB15EE" w:rsidRDefault="006E714E" w:rsidP="006C0D13">
            <w:pPr>
              <w:rPr>
                <w:rStyle w:val="SubtleEmphasis"/>
                <w:rFonts w:cs="Calibri"/>
                <w:b/>
                <w:i w:val="0"/>
              </w:rPr>
            </w:pPr>
          </w:p>
          <w:p w:rsidR="006E714E" w:rsidRPr="00AB15EE" w:rsidRDefault="006E714E" w:rsidP="006C0D13">
            <w:pPr>
              <w:rPr>
                <w:rStyle w:val="SubtleEmphasis"/>
                <w:rFonts w:cs="Calibri"/>
                <w:b/>
                <w:i w:val="0"/>
              </w:rPr>
            </w:pPr>
            <w:r>
              <w:rPr>
                <w:rStyle w:val="SubtleEmphasis"/>
                <w:rFonts w:cs="Calibri"/>
                <w:b/>
                <w:i w:val="0"/>
              </w:rPr>
              <w:t>ALPHABETICAL ROAD BN2 8QH</w:t>
            </w:r>
          </w:p>
        </w:tc>
      </w:tr>
      <w:tr w:rsidR="006E714E" w:rsidTr="00DE7AAC">
        <w:trPr>
          <w:trHeight w:val="493"/>
        </w:trPr>
        <w:tc>
          <w:tcPr>
            <w:tcW w:w="2627" w:type="dxa"/>
            <w:shd w:val="clear" w:color="auto" w:fill="4F81BD"/>
          </w:tcPr>
          <w:p w:rsidR="006E714E" w:rsidRPr="006C0D13" w:rsidRDefault="006E714E" w:rsidP="00807D2A">
            <w:pPr>
              <w:rPr>
                <w:b/>
                <w:color w:val="FFFFFF"/>
              </w:rPr>
            </w:pPr>
          </w:p>
          <w:p w:rsidR="006E714E" w:rsidRPr="006C0D13" w:rsidRDefault="006E714E" w:rsidP="00807D2A">
            <w:pPr>
              <w:rPr>
                <w:b/>
                <w:color w:val="FFFFFF"/>
              </w:rPr>
            </w:pPr>
            <w:r w:rsidRPr="006C0D13">
              <w:rPr>
                <w:b/>
                <w:color w:val="FFFFFF"/>
              </w:rPr>
              <w:t>TYPE</w:t>
            </w:r>
          </w:p>
          <w:p w:rsidR="006E714E" w:rsidRPr="006C0D13" w:rsidRDefault="006E714E" w:rsidP="00807D2A">
            <w:pPr>
              <w:rPr>
                <w:b/>
                <w:color w:val="FFFFFF"/>
              </w:rPr>
            </w:pPr>
          </w:p>
        </w:tc>
        <w:tc>
          <w:tcPr>
            <w:tcW w:w="11548" w:type="dxa"/>
          </w:tcPr>
          <w:p w:rsidR="006E714E" w:rsidRPr="00AB15EE" w:rsidRDefault="006E714E" w:rsidP="006C0D13">
            <w:pPr>
              <w:rPr>
                <w:rStyle w:val="SubtleEmphasis"/>
                <w:rFonts w:cs="Calibri"/>
                <w:b/>
                <w:i w:val="0"/>
              </w:rPr>
            </w:pPr>
          </w:p>
          <w:p w:rsidR="006E714E" w:rsidRPr="00AB15EE" w:rsidRDefault="006E714E" w:rsidP="002D3489">
            <w:pPr>
              <w:rPr>
                <w:rStyle w:val="SubtleEmphasis"/>
                <w:rFonts w:cs="Calibri"/>
                <w:b/>
                <w:i w:val="0"/>
              </w:rPr>
            </w:pPr>
            <w:r w:rsidRPr="00AB15EE">
              <w:rPr>
                <w:rStyle w:val="SubtleEmphasis"/>
                <w:rFonts w:cs="Calibri"/>
                <w:b/>
                <w:i w:val="0"/>
              </w:rPr>
              <w:t>2 BEDROOM PART FURNISHED FLAT</w:t>
            </w:r>
          </w:p>
        </w:tc>
      </w:tr>
      <w:tr w:rsidR="006E714E" w:rsidTr="00DE7AAC">
        <w:trPr>
          <w:trHeight w:val="558"/>
        </w:trPr>
        <w:tc>
          <w:tcPr>
            <w:tcW w:w="2627" w:type="dxa"/>
            <w:shd w:val="clear" w:color="auto" w:fill="4F81BD"/>
          </w:tcPr>
          <w:p w:rsidR="006E714E" w:rsidRPr="006C0D13" w:rsidRDefault="006E714E" w:rsidP="00807D2A">
            <w:pPr>
              <w:rPr>
                <w:b/>
                <w:color w:val="FFFFFF"/>
              </w:rPr>
            </w:pPr>
          </w:p>
          <w:p w:rsidR="006E714E" w:rsidRPr="006C0D13" w:rsidRDefault="006E714E" w:rsidP="00807D2A">
            <w:pPr>
              <w:rPr>
                <w:b/>
                <w:color w:val="FFFFFF"/>
              </w:rPr>
            </w:pPr>
            <w:r w:rsidRPr="006C0D13">
              <w:rPr>
                <w:b/>
                <w:color w:val="FFFFFF"/>
              </w:rPr>
              <w:t>DATE</w:t>
            </w:r>
          </w:p>
          <w:p w:rsidR="006E714E" w:rsidRPr="006C0D13" w:rsidRDefault="006E714E" w:rsidP="00807D2A">
            <w:pPr>
              <w:rPr>
                <w:b/>
                <w:color w:val="FFFFFF"/>
              </w:rPr>
            </w:pPr>
          </w:p>
        </w:tc>
        <w:tc>
          <w:tcPr>
            <w:tcW w:w="11548" w:type="dxa"/>
          </w:tcPr>
          <w:p w:rsidR="006E714E" w:rsidRPr="00AB15EE" w:rsidRDefault="006E714E" w:rsidP="006C0D13">
            <w:pPr>
              <w:rPr>
                <w:rStyle w:val="SubtleEmphasis"/>
                <w:rFonts w:cs="Calibri"/>
                <w:b/>
                <w:i w:val="0"/>
              </w:rPr>
            </w:pPr>
          </w:p>
          <w:p w:rsidR="006E714E" w:rsidRPr="00AB15EE" w:rsidRDefault="006E714E" w:rsidP="002D3489">
            <w:pPr>
              <w:rPr>
                <w:rStyle w:val="SubtleEmphasis"/>
                <w:rFonts w:cs="Calibri"/>
                <w:b/>
                <w:i w:val="0"/>
              </w:rPr>
            </w:pPr>
            <w:r w:rsidRPr="00AB15EE">
              <w:rPr>
                <w:rStyle w:val="SubtleEmphasis"/>
                <w:rFonts w:cs="Calibri"/>
                <w:b/>
                <w:i w:val="0"/>
              </w:rPr>
              <w:t>SATURDAY 16</w:t>
            </w:r>
            <w:r w:rsidRPr="00AB15EE">
              <w:rPr>
                <w:rStyle w:val="SubtleEmphasis"/>
                <w:rFonts w:cs="Calibri"/>
                <w:b/>
                <w:i w:val="0"/>
                <w:vertAlign w:val="superscript"/>
              </w:rPr>
              <w:t>TH</w:t>
            </w:r>
            <w:r w:rsidRPr="00AB15EE">
              <w:rPr>
                <w:rStyle w:val="SubtleEmphasis"/>
                <w:rFonts w:cs="Calibri"/>
                <w:b/>
                <w:i w:val="0"/>
              </w:rPr>
              <w:t xml:space="preserve"> MAY 2018</w:t>
            </w:r>
          </w:p>
        </w:tc>
      </w:tr>
      <w:tr w:rsidR="006E714E" w:rsidTr="00DE7AAC">
        <w:trPr>
          <w:trHeight w:val="493"/>
        </w:trPr>
        <w:tc>
          <w:tcPr>
            <w:tcW w:w="2627" w:type="dxa"/>
            <w:shd w:val="clear" w:color="auto" w:fill="4F81BD"/>
          </w:tcPr>
          <w:p w:rsidR="006E714E" w:rsidRPr="006C0D13" w:rsidRDefault="006E714E" w:rsidP="00807D2A">
            <w:pPr>
              <w:rPr>
                <w:b/>
                <w:color w:val="FFFFFF"/>
              </w:rPr>
            </w:pPr>
          </w:p>
          <w:p w:rsidR="006E714E" w:rsidRPr="006C0D13" w:rsidRDefault="006E714E" w:rsidP="00807D2A">
            <w:pPr>
              <w:rPr>
                <w:b/>
                <w:color w:val="FFFFFF"/>
              </w:rPr>
            </w:pPr>
            <w:r w:rsidRPr="006C0D13">
              <w:rPr>
                <w:b/>
                <w:color w:val="FFFFFF"/>
              </w:rPr>
              <w:t>FOR</w:t>
            </w:r>
          </w:p>
          <w:p w:rsidR="006E714E" w:rsidRPr="006C0D13" w:rsidRDefault="006E714E" w:rsidP="00807D2A">
            <w:pPr>
              <w:rPr>
                <w:b/>
                <w:color w:val="FFFFFF"/>
              </w:rPr>
            </w:pPr>
          </w:p>
        </w:tc>
        <w:tc>
          <w:tcPr>
            <w:tcW w:w="11548" w:type="dxa"/>
          </w:tcPr>
          <w:p w:rsidR="006E714E" w:rsidRPr="00AB15EE" w:rsidRDefault="006E714E" w:rsidP="006C0D13">
            <w:pPr>
              <w:rPr>
                <w:rStyle w:val="SubtleEmphasis"/>
                <w:rFonts w:cs="Calibri"/>
                <w:b/>
                <w:i w:val="0"/>
              </w:rPr>
            </w:pPr>
          </w:p>
          <w:p w:rsidR="006E714E" w:rsidRPr="00AB15EE" w:rsidRDefault="006E714E" w:rsidP="006C0D13">
            <w:pPr>
              <w:rPr>
                <w:rStyle w:val="SubtleEmphasis"/>
                <w:rFonts w:cs="Calibri"/>
                <w:b/>
                <w:i w:val="0"/>
              </w:rPr>
            </w:pPr>
            <w:r>
              <w:rPr>
                <w:rStyle w:val="SubtleEmphasis"/>
                <w:rFonts w:cs="Calibri"/>
                <w:b/>
                <w:i w:val="0"/>
              </w:rPr>
              <w:t xml:space="preserve">PRIVATE LANDLORD </w:t>
            </w:r>
          </w:p>
        </w:tc>
      </w:tr>
    </w:tbl>
    <w:p w:rsidR="006E714E" w:rsidRDefault="006E714E" w:rsidP="00807D2A"/>
    <w:p w:rsidR="006E714E" w:rsidRDefault="006E714E" w:rsidP="00807D2A"/>
    <w:p w:rsidR="006E714E" w:rsidRDefault="006E714E" w:rsidP="00807D2A"/>
    <w:p w:rsidR="006E714E" w:rsidRDefault="006E714E" w:rsidP="0066252E">
      <w:pPr>
        <w:jc w:val="center"/>
      </w:pPr>
    </w:p>
    <w:tbl>
      <w:tblPr>
        <w:tblW w:w="14175" w:type="dxa"/>
        <w:tblInd w:w="25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A0"/>
      </w:tblPr>
      <w:tblGrid>
        <w:gridCol w:w="14175"/>
      </w:tblGrid>
      <w:tr w:rsidR="006E714E" w:rsidRPr="00F76374" w:rsidTr="00DE7AAC">
        <w:trPr>
          <w:trHeight w:val="567"/>
        </w:trPr>
        <w:tc>
          <w:tcPr>
            <w:tcW w:w="14175" w:type="dxa"/>
            <w:shd w:val="clear" w:color="auto" w:fill="4F81BD"/>
          </w:tcPr>
          <w:p w:rsidR="006E714E" w:rsidRPr="00F52125" w:rsidRDefault="006E714E" w:rsidP="00EE039C">
            <w:pPr>
              <w:pStyle w:val="BoxHeading"/>
              <w:spacing w:before="120" w:after="120"/>
              <w:rPr>
                <w:rFonts w:ascii="Calibri" w:hAnsi="Calibri"/>
                <w:bCs/>
                <w:sz w:val="24"/>
                <w:szCs w:val="28"/>
              </w:rPr>
            </w:pPr>
            <w:r w:rsidRPr="00F52125">
              <w:rPr>
                <w:rFonts w:ascii="Calibri" w:hAnsi="Calibri"/>
                <w:bCs/>
                <w:sz w:val="24"/>
                <w:szCs w:val="28"/>
              </w:rPr>
              <w:t>GENERAL GUIDANCE NOTES</w:t>
            </w:r>
          </w:p>
        </w:tc>
      </w:tr>
    </w:tbl>
    <w:p w:rsidR="006E714E" w:rsidRDefault="006E714E" w:rsidP="00807D2A"/>
    <w:p w:rsidR="006E714E" w:rsidRPr="000B58CD" w:rsidRDefault="006E714E" w:rsidP="00807D2A">
      <w:pPr>
        <w:rPr>
          <w:sz w:val="22"/>
          <w:szCs w:val="22"/>
        </w:rPr>
      </w:pPr>
      <w:r w:rsidRPr="000B58CD">
        <w:rPr>
          <w:sz w:val="22"/>
          <w:szCs w:val="22"/>
        </w:rPr>
        <w:t>This inventory is intended as an independent and informative guide to both landlord and tenant about the contents and the condition of the contents of the property. It also records the property’s internal condition.</w:t>
      </w:r>
    </w:p>
    <w:p w:rsidR="006E714E" w:rsidRPr="000B58CD" w:rsidRDefault="006E714E" w:rsidP="00807D2A">
      <w:pPr>
        <w:rPr>
          <w:sz w:val="22"/>
          <w:szCs w:val="22"/>
        </w:rPr>
      </w:pPr>
      <w:r w:rsidRPr="000B58CD">
        <w:rPr>
          <w:sz w:val="22"/>
          <w:szCs w:val="22"/>
        </w:rPr>
        <w:t>Unless otherwise stated, it is considered that a listed item is in good condition for its age, free from any obvious defects, soiling or malfunction.  All light bulbs will be checked.  The clerk will not normally test other appliances, gas or electrical unless requested, then only if deemed possible. Unless specifically agreed, books, records, videos, compact discs and plants have not been counted or individually itemised.</w:t>
      </w:r>
    </w:p>
    <w:p w:rsidR="006E714E" w:rsidRDefault="006E714E" w:rsidP="00807D2A">
      <w:pPr>
        <w:rPr>
          <w:sz w:val="22"/>
          <w:szCs w:val="22"/>
        </w:rPr>
      </w:pPr>
    </w:p>
    <w:p w:rsidR="006E714E" w:rsidRPr="000B58CD" w:rsidRDefault="006E714E" w:rsidP="00807D2A">
      <w:pPr>
        <w:rPr>
          <w:sz w:val="22"/>
          <w:szCs w:val="22"/>
        </w:rPr>
      </w:pPr>
      <w:r w:rsidRPr="000B58CD">
        <w:rPr>
          <w:sz w:val="22"/>
          <w:szCs w:val="22"/>
        </w:rPr>
        <w:t xml:space="preserve">The inventory description enables items to be visually identified only; no attempt has been made to identify any item by its original manufacturer or the period in which it was produced. The inventory clerk preparing the check-in report is not an expert on fabrics, woods, materials, antiques, etc, nor is the Inventory Clerk a qualified surveyor. The Inventory should not be used as an accurate description of each and every piece of furniture and equipment, or as a structural survey report. </w:t>
      </w:r>
    </w:p>
    <w:p w:rsidR="006E714E" w:rsidRPr="000B58CD" w:rsidRDefault="006E714E" w:rsidP="00807D2A">
      <w:pPr>
        <w:rPr>
          <w:sz w:val="22"/>
          <w:szCs w:val="22"/>
        </w:rPr>
      </w:pPr>
      <w:r w:rsidRPr="000B58CD">
        <w:rPr>
          <w:sz w:val="22"/>
          <w:szCs w:val="22"/>
        </w:rPr>
        <w:t>Any plants are considered as perishable items and will not be listed.</w:t>
      </w:r>
    </w:p>
    <w:p w:rsidR="006E714E" w:rsidRPr="000B58CD" w:rsidRDefault="006E714E" w:rsidP="00807D2A">
      <w:pPr>
        <w:rPr>
          <w:sz w:val="22"/>
          <w:szCs w:val="22"/>
        </w:rPr>
      </w:pPr>
      <w:r w:rsidRPr="000B58CD">
        <w:rPr>
          <w:sz w:val="22"/>
          <w:szCs w:val="22"/>
        </w:rPr>
        <w:t>All measurements given are approximate.</w:t>
      </w:r>
    </w:p>
    <w:p w:rsidR="006E714E" w:rsidRPr="000B58CD" w:rsidRDefault="006E714E" w:rsidP="00807D2A">
      <w:pPr>
        <w:rPr>
          <w:sz w:val="22"/>
          <w:szCs w:val="22"/>
        </w:rPr>
      </w:pPr>
      <w:r w:rsidRPr="000B58CD">
        <w:rPr>
          <w:sz w:val="22"/>
          <w:szCs w:val="22"/>
        </w:rPr>
        <w:t>This Inventory only extends to readily accessible places; overcrowded drawers or cupboards and cellars, attics and locked rooms/cupboards will not be inspected or included in this inventory, nor will heavy or awkward items of furnitur</w:t>
      </w:r>
      <w:r>
        <w:rPr>
          <w:sz w:val="22"/>
          <w:szCs w:val="22"/>
        </w:rPr>
        <w:t>e be moved. Coastal Inventories</w:t>
      </w:r>
      <w:r w:rsidRPr="000B58CD">
        <w:rPr>
          <w:sz w:val="22"/>
          <w:szCs w:val="22"/>
        </w:rPr>
        <w:t xml:space="preserve"> cannot be held responsible for any discrepancies or damage found in these areas or behind or under heavy items.</w:t>
      </w:r>
    </w:p>
    <w:p w:rsidR="006E714E" w:rsidRPr="000B58CD" w:rsidRDefault="006E714E" w:rsidP="00807D2A">
      <w:pPr>
        <w:rPr>
          <w:sz w:val="22"/>
          <w:szCs w:val="22"/>
        </w:rPr>
      </w:pPr>
      <w:r w:rsidRPr="000B58CD">
        <w:rPr>
          <w:sz w:val="22"/>
          <w:szCs w:val="22"/>
        </w:rPr>
        <w:t>The Inventory Clerk acts as an independent and reasonable body and will avoid unnecessary criticism or derogatory comments when compiling or checking the Inventory.</w:t>
      </w:r>
    </w:p>
    <w:p w:rsidR="006E714E" w:rsidRPr="000B58CD" w:rsidRDefault="006E714E" w:rsidP="00807D2A">
      <w:pPr>
        <w:rPr>
          <w:sz w:val="22"/>
          <w:szCs w:val="22"/>
        </w:rPr>
      </w:pPr>
      <w:r w:rsidRPr="000B58CD">
        <w:rPr>
          <w:sz w:val="22"/>
          <w:szCs w:val="22"/>
        </w:rPr>
        <w:t>No liability will be accepted or admitted for alleged damage arising from removal of materials, liquids or others, stored in containers – original or otherwise – from their location.</w:t>
      </w:r>
    </w:p>
    <w:p w:rsidR="006E714E" w:rsidRPr="000B58CD" w:rsidRDefault="006E714E" w:rsidP="00807D2A">
      <w:pPr>
        <w:rPr>
          <w:sz w:val="22"/>
          <w:szCs w:val="22"/>
        </w:rPr>
      </w:pPr>
      <w:r w:rsidRPr="000B58CD">
        <w:rPr>
          <w:sz w:val="22"/>
          <w:szCs w:val="22"/>
        </w:rPr>
        <w:t>Where the inventory states “FFR label seen”, this should not be interpreted to mean that the item complies with the Furniture &amp; Furnishings (Fire) (Safety) (Amendments) 1993. It is a record that, at the time the inventory was compiled, the item had a label as described or similar to that detailed in the "Guide to the Furniture &amp; Furnishings (Fire)(Safety) Regulations" as published by the Department of Trade &amp; Industry, January 1997 (or subsequent editions). It is not a statement that the item can be considered to comply with the Regulations.</w:t>
      </w:r>
    </w:p>
    <w:p w:rsidR="006E714E" w:rsidRPr="000B58CD" w:rsidRDefault="006E714E" w:rsidP="00807D2A">
      <w:pPr>
        <w:rPr>
          <w:sz w:val="22"/>
          <w:szCs w:val="22"/>
        </w:rPr>
      </w:pPr>
      <w:r w:rsidRPr="000B58CD">
        <w:rPr>
          <w:sz w:val="22"/>
          <w:szCs w:val="22"/>
        </w:rPr>
        <w:t>All regulations published by the Department of Trade and Industry / Trading Standard Services and / or similar bodies are the ultimate responsibility of the Instructing Principal.</w:t>
      </w:r>
    </w:p>
    <w:p w:rsidR="006E714E" w:rsidRPr="000B58CD" w:rsidRDefault="006E714E" w:rsidP="00807D2A">
      <w:pPr>
        <w:rPr>
          <w:sz w:val="22"/>
          <w:szCs w:val="22"/>
        </w:rPr>
      </w:pPr>
    </w:p>
    <w:p w:rsidR="006E714E" w:rsidRPr="000B58CD" w:rsidRDefault="006E714E" w:rsidP="00807D2A">
      <w:pPr>
        <w:rPr>
          <w:sz w:val="22"/>
          <w:szCs w:val="22"/>
        </w:rPr>
      </w:pPr>
      <w:r w:rsidRPr="000B58CD">
        <w:rPr>
          <w:b/>
          <w:i/>
          <w:color w:val="000000"/>
          <w:sz w:val="22"/>
          <w:szCs w:val="22"/>
        </w:rPr>
        <w:t>Safety Disclaimer:</w:t>
      </w:r>
      <w:r w:rsidRPr="000B58CD">
        <w:rPr>
          <w:sz w:val="22"/>
          <w:szCs w:val="22"/>
        </w:rPr>
        <w:t xml:space="preserve"> All electrical items are considered complete with plugs, bulbs, flexes etc. unless otherwise specified. This inventory relates only to furniture, furnishings and all of the Landlord’s equipment and contents in the property. It is no guarantee of, or report on, the adequacy of, or safety of any such equipment or contents, merely a documented record that such items exist in the property, at the date of the inventory and the superficial condition of the same.</w:t>
      </w:r>
    </w:p>
    <w:p w:rsidR="006E714E" w:rsidRPr="000B58CD" w:rsidRDefault="006E714E" w:rsidP="00807D2A">
      <w:pPr>
        <w:rPr>
          <w:sz w:val="22"/>
          <w:szCs w:val="22"/>
        </w:rPr>
      </w:pPr>
    </w:p>
    <w:p w:rsidR="006E714E" w:rsidRPr="000B58CD" w:rsidRDefault="006E714E" w:rsidP="00807D2A">
      <w:pPr>
        <w:rPr>
          <w:sz w:val="22"/>
          <w:szCs w:val="22"/>
        </w:rPr>
      </w:pPr>
      <w:r w:rsidRPr="000B58CD">
        <w:rPr>
          <w:sz w:val="22"/>
          <w:szCs w:val="22"/>
        </w:rPr>
        <w:t>Contractual terms listed in the Tenancy Agreement overrule the opinion of the Inventory Clerk.</w:t>
      </w:r>
    </w:p>
    <w:p w:rsidR="006E714E" w:rsidRPr="000B58CD" w:rsidRDefault="006E714E" w:rsidP="00807D2A">
      <w:pPr>
        <w:rPr>
          <w:sz w:val="22"/>
          <w:szCs w:val="22"/>
        </w:rPr>
      </w:pPr>
    </w:p>
    <w:p w:rsidR="006E714E" w:rsidRPr="000B58CD" w:rsidRDefault="006E714E" w:rsidP="00807D2A">
      <w:pPr>
        <w:rPr>
          <w:sz w:val="22"/>
          <w:szCs w:val="22"/>
        </w:rPr>
      </w:pPr>
      <w:r w:rsidRPr="000B58CD">
        <w:rPr>
          <w:sz w:val="22"/>
          <w:szCs w:val="22"/>
        </w:rPr>
        <w:t>Acceptance of the services is deemed to be an acceptance of the Fees and terms and conditions.</w:t>
      </w:r>
    </w:p>
    <w:p w:rsidR="006E714E" w:rsidRPr="000B58CD" w:rsidRDefault="006E714E" w:rsidP="00807D2A">
      <w:pPr>
        <w:rPr>
          <w:sz w:val="22"/>
          <w:szCs w:val="22"/>
        </w:rPr>
      </w:pPr>
    </w:p>
    <w:p w:rsidR="006E714E" w:rsidRPr="00501787" w:rsidRDefault="006E714E" w:rsidP="00807D2A">
      <w:r w:rsidRPr="000B58CD">
        <w:rPr>
          <w:sz w:val="22"/>
          <w:szCs w:val="22"/>
        </w:rPr>
        <w:t>Full terms and conditions available on request.</w:t>
      </w:r>
    </w:p>
    <w:tbl>
      <w:tblPr>
        <w:tblW w:w="14884" w:type="dxa"/>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A0"/>
      </w:tblPr>
      <w:tblGrid>
        <w:gridCol w:w="14884"/>
      </w:tblGrid>
      <w:tr w:rsidR="006E714E" w:rsidRPr="0094094C" w:rsidTr="00DE7AAC">
        <w:trPr>
          <w:trHeight w:hRule="exact" w:val="567"/>
        </w:trPr>
        <w:tc>
          <w:tcPr>
            <w:tcW w:w="14884" w:type="dxa"/>
            <w:shd w:val="clear" w:color="auto" w:fill="4F81BD"/>
          </w:tcPr>
          <w:p w:rsidR="006E714E" w:rsidRPr="00F52125" w:rsidRDefault="006E714E" w:rsidP="002D2656">
            <w:pPr>
              <w:pStyle w:val="BoxHeading"/>
              <w:spacing w:before="120" w:after="120"/>
              <w:rPr>
                <w:rFonts w:ascii="Calibri" w:hAnsi="Calibri"/>
                <w:bCs/>
                <w:sz w:val="24"/>
                <w:szCs w:val="28"/>
              </w:rPr>
            </w:pPr>
            <w:r w:rsidRPr="00F52125">
              <w:rPr>
                <w:rFonts w:ascii="Calibri" w:hAnsi="Calibri"/>
                <w:bCs/>
                <w:sz w:val="24"/>
                <w:szCs w:val="28"/>
              </w:rPr>
              <w:t>GENERAL GUIDANCE NOTES for TENANTS at CHECK OUT</w:t>
            </w:r>
          </w:p>
        </w:tc>
      </w:tr>
    </w:tbl>
    <w:p w:rsidR="006E714E" w:rsidRDefault="006E714E" w:rsidP="00807D2A"/>
    <w:p w:rsidR="006E714E" w:rsidRPr="00EE48A5" w:rsidRDefault="006E714E" w:rsidP="00807D2A">
      <w:pPr>
        <w:rPr>
          <w:sz w:val="22"/>
        </w:rPr>
      </w:pPr>
      <w:r w:rsidRPr="00EE48A5">
        <w:rPr>
          <w:sz w:val="22"/>
        </w:rPr>
        <w:t xml:space="preserve">At the termination of the tenancy, a representative from </w:t>
      </w:r>
      <w:r>
        <w:rPr>
          <w:b/>
          <w:bCs/>
          <w:color w:val="000000"/>
          <w:sz w:val="22"/>
          <w:szCs w:val="20"/>
          <w:lang w:val="en-US"/>
        </w:rPr>
        <w:t>Coastal Inventories</w:t>
      </w:r>
      <w:r w:rsidRPr="00EE48A5">
        <w:rPr>
          <w:sz w:val="22"/>
        </w:rPr>
        <w:t xml:space="preserve"> will normally attend to prepare a Check Out report. </w:t>
      </w:r>
    </w:p>
    <w:p w:rsidR="006E714E" w:rsidRPr="00EE48A5" w:rsidRDefault="006E714E" w:rsidP="00807D2A">
      <w:pPr>
        <w:rPr>
          <w:sz w:val="22"/>
          <w:lang w:val="en-US"/>
        </w:rPr>
      </w:pPr>
    </w:p>
    <w:p w:rsidR="006E714E" w:rsidRPr="00EE48A5" w:rsidRDefault="006E714E" w:rsidP="00807D2A">
      <w:pPr>
        <w:rPr>
          <w:sz w:val="22"/>
        </w:rPr>
      </w:pPr>
      <w:r w:rsidRPr="00EE48A5">
        <w:rPr>
          <w:sz w:val="22"/>
        </w:rPr>
        <w:t>The inventory will be fully checked at the end of the tenancy. All personal possessions should be removed prior to the check-out and the property must be ready for the check-out including the return of all keys. In the event that the property has not been prepared for the check-out, the appointment will be cancelled and a charge for re-scheduling the check-out will be made.</w:t>
      </w:r>
    </w:p>
    <w:p w:rsidR="006E714E" w:rsidRPr="00EE48A5" w:rsidRDefault="006E714E" w:rsidP="00807D2A">
      <w:pPr>
        <w:rPr>
          <w:sz w:val="22"/>
        </w:rPr>
      </w:pPr>
    </w:p>
    <w:p w:rsidR="006E714E" w:rsidRPr="00EE48A5" w:rsidRDefault="006E714E" w:rsidP="00807D2A">
      <w:pPr>
        <w:rPr>
          <w:sz w:val="22"/>
        </w:rPr>
      </w:pPr>
      <w:r w:rsidRPr="00EE48A5">
        <w:rPr>
          <w:sz w:val="22"/>
        </w:rPr>
        <w:t>All furniture and other items must be returned to their original places as listed in the inventory, any items that have been stored and packed away must be unpacked and returned to their listed places.  Any items not seen in their original places may be listed in the check-out report as “Not seen, Tenants Responsibility”, and potentially incur charges for loss.</w:t>
      </w:r>
    </w:p>
    <w:p w:rsidR="006E714E" w:rsidRPr="00EE48A5" w:rsidRDefault="006E714E" w:rsidP="00807D2A">
      <w:pPr>
        <w:rPr>
          <w:sz w:val="22"/>
        </w:rPr>
      </w:pPr>
    </w:p>
    <w:p w:rsidR="006E714E" w:rsidRPr="00EE48A5" w:rsidRDefault="006E714E" w:rsidP="00807D2A">
      <w:pPr>
        <w:rPr>
          <w:sz w:val="22"/>
        </w:rPr>
      </w:pPr>
      <w:r w:rsidRPr="00EE48A5">
        <w:rPr>
          <w:sz w:val="22"/>
        </w:rPr>
        <w:t>Meter readings may only be taken if the meters can be located and are readily accessible; in any event, these should be checked by the relevant utility company.</w:t>
      </w:r>
    </w:p>
    <w:p w:rsidR="006E714E" w:rsidRPr="00EE48A5" w:rsidRDefault="006E714E" w:rsidP="00807D2A">
      <w:pPr>
        <w:rPr>
          <w:sz w:val="22"/>
        </w:rPr>
      </w:pPr>
    </w:p>
    <w:p w:rsidR="006E714E" w:rsidRPr="00EE48A5" w:rsidRDefault="006E714E" w:rsidP="00807D2A">
      <w:pPr>
        <w:rPr>
          <w:sz w:val="22"/>
        </w:rPr>
      </w:pPr>
      <w:r w:rsidRPr="00EE48A5">
        <w:rPr>
          <w:sz w:val="22"/>
        </w:rPr>
        <w:t xml:space="preserve">Electrical appliances, machinery, boilers, gas appliances, radiators, water supply and other similar items are </w:t>
      </w:r>
      <w:r w:rsidRPr="00EE48A5">
        <w:rPr>
          <w:b/>
          <w:bCs/>
          <w:color w:val="000000"/>
          <w:sz w:val="22"/>
          <w:szCs w:val="20"/>
          <w:u w:val="single"/>
        </w:rPr>
        <w:t xml:space="preserve">not </w:t>
      </w:r>
      <w:r w:rsidRPr="00EE48A5">
        <w:rPr>
          <w:sz w:val="22"/>
        </w:rPr>
        <w:t xml:space="preserve">tested. </w:t>
      </w:r>
    </w:p>
    <w:p w:rsidR="006E714E" w:rsidRPr="00EE48A5" w:rsidRDefault="006E714E" w:rsidP="00807D2A">
      <w:pPr>
        <w:rPr>
          <w:sz w:val="22"/>
        </w:rPr>
      </w:pPr>
    </w:p>
    <w:p w:rsidR="006E714E" w:rsidRPr="00EE48A5" w:rsidRDefault="006E714E" w:rsidP="00807D2A">
      <w:pPr>
        <w:rPr>
          <w:sz w:val="22"/>
        </w:rPr>
      </w:pPr>
      <w:r w:rsidRPr="00EE48A5">
        <w:rPr>
          <w:sz w:val="22"/>
        </w:rPr>
        <w:t xml:space="preserve">Lighting is solely tested to indicate whether light bulbs are working at time of check-out), however, this is not an indicator that such items are functioning correctly or comply with the relevant safety regulations. Electrical items may be tested for safety by a qualified electrician only. </w:t>
      </w:r>
    </w:p>
    <w:p w:rsidR="006E714E" w:rsidRPr="00EE48A5" w:rsidRDefault="006E714E" w:rsidP="00807D2A">
      <w:pPr>
        <w:rPr>
          <w:sz w:val="22"/>
        </w:rPr>
      </w:pPr>
    </w:p>
    <w:p w:rsidR="006E714E" w:rsidRPr="00EE48A5" w:rsidRDefault="006E714E" w:rsidP="00807D2A">
      <w:pPr>
        <w:rPr>
          <w:sz w:val="22"/>
        </w:rPr>
      </w:pPr>
      <w:r w:rsidRPr="00EE48A5">
        <w:rPr>
          <w:sz w:val="22"/>
        </w:rPr>
        <w:t xml:space="preserve">Towels, bed linen and other similar items will only be inspected if laundered. </w:t>
      </w:r>
    </w:p>
    <w:p w:rsidR="006E714E" w:rsidRPr="00EE48A5" w:rsidRDefault="006E714E" w:rsidP="00807D2A">
      <w:pPr>
        <w:rPr>
          <w:sz w:val="22"/>
        </w:rPr>
      </w:pPr>
    </w:p>
    <w:p w:rsidR="006E714E" w:rsidRPr="00EE48A5" w:rsidRDefault="006E714E" w:rsidP="00807D2A">
      <w:pPr>
        <w:rPr>
          <w:sz w:val="22"/>
        </w:rPr>
      </w:pPr>
    </w:p>
    <w:p w:rsidR="006E714E" w:rsidRPr="00EE48A5" w:rsidRDefault="006E714E" w:rsidP="00807D2A">
      <w:pPr>
        <w:rPr>
          <w:sz w:val="22"/>
        </w:rPr>
      </w:pPr>
    </w:p>
    <w:p w:rsidR="006E714E" w:rsidRPr="00EE48A5" w:rsidRDefault="006E714E" w:rsidP="00807D2A">
      <w:pPr>
        <w:rPr>
          <w:sz w:val="22"/>
        </w:rPr>
      </w:pPr>
    </w:p>
    <w:p w:rsidR="006E714E" w:rsidRPr="00EE48A5" w:rsidRDefault="006E714E" w:rsidP="00807D2A">
      <w:pPr>
        <w:rPr>
          <w:sz w:val="22"/>
        </w:rPr>
      </w:pPr>
    </w:p>
    <w:p w:rsidR="006E714E" w:rsidRPr="00EE48A5" w:rsidRDefault="006E714E" w:rsidP="00807D2A">
      <w:pPr>
        <w:rPr>
          <w:sz w:val="22"/>
        </w:rPr>
      </w:pPr>
    </w:p>
    <w:p w:rsidR="006E714E" w:rsidRPr="00EE48A5" w:rsidRDefault="006E714E" w:rsidP="00807D2A">
      <w:pPr>
        <w:rPr>
          <w:sz w:val="22"/>
        </w:rPr>
      </w:pPr>
    </w:p>
    <w:p w:rsidR="006E714E" w:rsidRPr="00EE48A5" w:rsidRDefault="006E714E" w:rsidP="00807D2A">
      <w:pPr>
        <w:rPr>
          <w:sz w:val="22"/>
        </w:rPr>
      </w:pPr>
    </w:p>
    <w:p w:rsidR="006E714E" w:rsidRPr="00EE48A5" w:rsidRDefault="006E714E" w:rsidP="00807D2A">
      <w:pPr>
        <w:rPr>
          <w:sz w:val="22"/>
        </w:rPr>
      </w:pPr>
    </w:p>
    <w:p w:rsidR="006E714E" w:rsidRPr="00EE48A5" w:rsidRDefault="006E714E" w:rsidP="00807D2A">
      <w:pPr>
        <w:rPr>
          <w:sz w:val="22"/>
        </w:rPr>
      </w:pPr>
    </w:p>
    <w:p w:rsidR="006E714E" w:rsidRPr="00EE48A5" w:rsidRDefault="006E714E" w:rsidP="00807D2A">
      <w:pPr>
        <w:rPr>
          <w:sz w:val="22"/>
        </w:rPr>
      </w:pPr>
    </w:p>
    <w:p w:rsidR="006E714E" w:rsidRPr="00EE48A5" w:rsidRDefault="006E714E" w:rsidP="00807D2A">
      <w:pPr>
        <w:rPr>
          <w:sz w:val="22"/>
        </w:rPr>
      </w:pPr>
    </w:p>
    <w:tbl>
      <w:tblPr>
        <w:tblW w:w="14884" w:type="dxa"/>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A0"/>
      </w:tblPr>
      <w:tblGrid>
        <w:gridCol w:w="14884"/>
      </w:tblGrid>
      <w:tr w:rsidR="006E714E" w:rsidRPr="0094094C" w:rsidTr="00DE7AAC">
        <w:trPr>
          <w:trHeight w:val="907"/>
        </w:trPr>
        <w:tc>
          <w:tcPr>
            <w:tcW w:w="14884" w:type="dxa"/>
            <w:shd w:val="clear" w:color="auto" w:fill="4F81BD"/>
          </w:tcPr>
          <w:p w:rsidR="006E714E" w:rsidRPr="00F52125" w:rsidRDefault="006E714E" w:rsidP="00EE48A5">
            <w:pPr>
              <w:pStyle w:val="BoxHeading"/>
              <w:rPr>
                <w:rFonts w:ascii="Calibri" w:hAnsi="Calibri"/>
                <w:bCs/>
                <w:sz w:val="24"/>
                <w:szCs w:val="28"/>
              </w:rPr>
            </w:pPr>
          </w:p>
          <w:p w:rsidR="006E714E" w:rsidRPr="00F52125" w:rsidRDefault="006E714E" w:rsidP="00EE48A5">
            <w:pPr>
              <w:pStyle w:val="BoxHeading"/>
              <w:rPr>
                <w:rFonts w:ascii="Calibri" w:hAnsi="Calibri"/>
                <w:bCs/>
                <w:sz w:val="24"/>
                <w:szCs w:val="28"/>
              </w:rPr>
            </w:pPr>
            <w:r w:rsidRPr="00F52125">
              <w:rPr>
                <w:rFonts w:ascii="Calibri" w:hAnsi="Calibri"/>
                <w:bCs/>
                <w:sz w:val="24"/>
                <w:szCs w:val="28"/>
              </w:rPr>
              <w:t>GENERAL GUIDANCE NOTES for TENANTS at CHECK OUT</w:t>
            </w:r>
          </w:p>
          <w:p w:rsidR="006E714E" w:rsidRPr="00F52125" w:rsidRDefault="006E714E" w:rsidP="00EE48A5">
            <w:pPr>
              <w:pStyle w:val="BoxHeading"/>
              <w:rPr>
                <w:rFonts w:ascii="Calibri" w:hAnsi="Calibri"/>
                <w:bCs/>
                <w:sz w:val="24"/>
                <w:szCs w:val="28"/>
              </w:rPr>
            </w:pPr>
          </w:p>
        </w:tc>
      </w:tr>
    </w:tbl>
    <w:p w:rsidR="006E714E" w:rsidRPr="00EE48A5" w:rsidRDefault="006E714E" w:rsidP="00807D2A">
      <w:pPr>
        <w:rPr>
          <w:sz w:val="22"/>
        </w:rPr>
      </w:pPr>
    </w:p>
    <w:p w:rsidR="006E714E" w:rsidRPr="00EE48A5" w:rsidRDefault="006E714E" w:rsidP="00807D2A">
      <w:pPr>
        <w:rPr>
          <w:sz w:val="22"/>
        </w:rPr>
      </w:pPr>
      <w:r w:rsidRPr="00EE48A5">
        <w:rPr>
          <w:sz w:val="22"/>
        </w:rPr>
        <w:t xml:space="preserve">We recommend that the property should be </w:t>
      </w:r>
      <w:r w:rsidRPr="00EE48A5">
        <w:rPr>
          <w:b/>
          <w:bCs/>
          <w:sz w:val="22"/>
        </w:rPr>
        <w:t xml:space="preserve">professionally cleaned </w:t>
      </w:r>
      <w:r w:rsidRPr="00EE48A5">
        <w:rPr>
          <w:sz w:val="22"/>
        </w:rPr>
        <w:t>(this is a thorough, in-depth end of tenancy clean) and left tidy at the end of the tenancy. Tenants can be disagreeably surprised to find the check-out report commenting unfavourably on the standard of cleaning with a requirement for further cleaning at considerable extra cost. Most commonly missed areas include:</w:t>
      </w:r>
    </w:p>
    <w:p w:rsidR="006E714E" w:rsidRPr="00396CB3" w:rsidRDefault="006E714E" w:rsidP="00807D2A"/>
    <w:p w:rsidR="006E714E" w:rsidRPr="00CB74BC" w:rsidRDefault="006E714E" w:rsidP="00807D2A">
      <w:pPr>
        <w:numPr>
          <w:ilvl w:val="0"/>
          <w:numId w:val="25"/>
        </w:numPr>
        <w:rPr>
          <w:sz w:val="22"/>
        </w:rPr>
      </w:pPr>
      <w:r w:rsidRPr="00CB74BC">
        <w:rPr>
          <w:sz w:val="22"/>
        </w:rPr>
        <w:t>Lime scale build up on taps, shower heads, waste outlets etc.,</w:t>
      </w:r>
    </w:p>
    <w:p w:rsidR="006E714E" w:rsidRPr="00CB74BC" w:rsidRDefault="006E714E" w:rsidP="00807D2A">
      <w:pPr>
        <w:numPr>
          <w:ilvl w:val="0"/>
          <w:numId w:val="25"/>
        </w:numPr>
        <w:rPr>
          <w:sz w:val="22"/>
        </w:rPr>
      </w:pPr>
      <w:r w:rsidRPr="00CB74BC">
        <w:rPr>
          <w:sz w:val="22"/>
        </w:rPr>
        <w:t>Mould marks on walls, ceilings and around baths, washbasins etc.,</w:t>
      </w:r>
    </w:p>
    <w:p w:rsidR="006E714E" w:rsidRPr="00CB74BC" w:rsidRDefault="006E714E" w:rsidP="00807D2A">
      <w:pPr>
        <w:numPr>
          <w:ilvl w:val="0"/>
          <w:numId w:val="25"/>
        </w:numPr>
        <w:rPr>
          <w:sz w:val="22"/>
        </w:rPr>
      </w:pPr>
      <w:r w:rsidRPr="00CB74BC">
        <w:rPr>
          <w:sz w:val="22"/>
        </w:rPr>
        <w:t>Ceramic tiles in kitchens and bathrooms</w:t>
      </w:r>
    </w:p>
    <w:p w:rsidR="006E714E" w:rsidRPr="00CB74BC" w:rsidRDefault="006E714E" w:rsidP="00807D2A">
      <w:pPr>
        <w:numPr>
          <w:ilvl w:val="0"/>
          <w:numId w:val="25"/>
        </w:numPr>
        <w:rPr>
          <w:sz w:val="22"/>
        </w:rPr>
      </w:pPr>
      <w:r w:rsidRPr="00CB74BC">
        <w:rPr>
          <w:sz w:val="22"/>
        </w:rPr>
        <w:t>Kitchen appliances inside and out, including shelving and all rubber seals</w:t>
      </w:r>
    </w:p>
    <w:p w:rsidR="006E714E" w:rsidRPr="00CB74BC" w:rsidRDefault="006E714E" w:rsidP="00807D2A">
      <w:pPr>
        <w:numPr>
          <w:ilvl w:val="0"/>
          <w:numId w:val="25"/>
        </w:numPr>
        <w:rPr>
          <w:sz w:val="22"/>
        </w:rPr>
      </w:pPr>
      <w:r w:rsidRPr="00CB74BC">
        <w:rPr>
          <w:sz w:val="22"/>
        </w:rPr>
        <w:t>Burned on grease to ovens, grill pans, wire racks and hob burners</w:t>
      </w:r>
    </w:p>
    <w:p w:rsidR="006E714E" w:rsidRPr="00CB74BC" w:rsidRDefault="006E714E" w:rsidP="00807D2A">
      <w:pPr>
        <w:numPr>
          <w:ilvl w:val="0"/>
          <w:numId w:val="25"/>
        </w:numPr>
        <w:rPr>
          <w:sz w:val="22"/>
        </w:rPr>
      </w:pPr>
      <w:r w:rsidRPr="00CB74BC">
        <w:rPr>
          <w:sz w:val="22"/>
        </w:rPr>
        <w:t>Kitchen units, cupboards and drawers – inside and out</w:t>
      </w:r>
    </w:p>
    <w:p w:rsidR="006E714E" w:rsidRPr="00CB74BC" w:rsidRDefault="006E714E" w:rsidP="00807D2A">
      <w:pPr>
        <w:numPr>
          <w:ilvl w:val="0"/>
          <w:numId w:val="25"/>
        </w:numPr>
        <w:rPr>
          <w:sz w:val="22"/>
        </w:rPr>
      </w:pPr>
      <w:r w:rsidRPr="00CB74BC">
        <w:rPr>
          <w:sz w:val="22"/>
        </w:rPr>
        <w:t>Soap dispensers and filters of washing machines and dishwashers</w:t>
      </w:r>
    </w:p>
    <w:p w:rsidR="006E714E" w:rsidRPr="00CB74BC" w:rsidRDefault="006E714E" w:rsidP="00807D2A">
      <w:pPr>
        <w:numPr>
          <w:ilvl w:val="0"/>
          <w:numId w:val="25"/>
        </w:numPr>
        <w:rPr>
          <w:sz w:val="22"/>
        </w:rPr>
      </w:pPr>
      <w:r w:rsidRPr="00CB74BC">
        <w:rPr>
          <w:sz w:val="22"/>
        </w:rPr>
        <w:t>All paint work, skirting boards, picture rails, door frames, strings, newels posts</w:t>
      </w:r>
    </w:p>
    <w:p w:rsidR="006E714E" w:rsidRPr="00CB74BC" w:rsidRDefault="006E714E" w:rsidP="00807D2A">
      <w:pPr>
        <w:numPr>
          <w:ilvl w:val="0"/>
          <w:numId w:val="25"/>
        </w:numPr>
        <w:rPr>
          <w:sz w:val="22"/>
        </w:rPr>
      </w:pPr>
      <w:r w:rsidRPr="00CB74BC">
        <w:rPr>
          <w:sz w:val="22"/>
        </w:rPr>
        <w:t>Extractor fans and air vents</w:t>
      </w:r>
    </w:p>
    <w:p w:rsidR="006E714E" w:rsidRPr="00CB74BC" w:rsidRDefault="006E714E" w:rsidP="00807D2A">
      <w:pPr>
        <w:numPr>
          <w:ilvl w:val="0"/>
          <w:numId w:val="25"/>
        </w:numPr>
        <w:rPr>
          <w:sz w:val="22"/>
        </w:rPr>
      </w:pPr>
      <w:r w:rsidRPr="00CB74BC">
        <w:rPr>
          <w:sz w:val="22"/>
        </w:rPr>
        <w:t>Ceiling/wall light fittings, shades and bulbs</w:t>
      </w:r>
    </w:p>
    <w:p w:rsidR="006E714E" w:rsidRPr="00CB74BC" w:rsidRDefault="006E714E" w:rsidP="00807D2A">
      <w:pPr>
        <w:numPr>
          <w:ilvl w:val="0"/>
          <w:numId w:val="25"/>
        </w:numPr>
        <w:rPr>
          <w:sz w:val="22"/>
        </w:rPr>
      </w:pPr>
      <w:r w:rsidRPr="00CB74BC">
        <w:rPr>
          <w:sz w:val="22"/>
        </w:rPr>
        <w:t>Curtains and blinds</w:t>
      </w:r>
    </w:p>
    <w:p w:rsidR="006E714E" w:rsidRPr="00CB74BC" w:rsidRDefault="006E714E" w:rsidP="00807D2A">
      <w:pPr>
        <w:numPr>
          <w:ilvl w:val="0"/>
          <w:numId w:val="25"/>
        </w:numPr>
        <w:rPr>
          <w:sz w:val="22"/>
        </w:rPr>
      </w:pPr>
      <w:r w:rsidRPr="00CB74BC">
        <w:rPr>
          <w:sz w:val="22"/>
        </w:rPr>
        <w:t>Carpets and flooring</w:t>
      </w:r>
    </w:p>
    <w:p w:rsidR="006E714E" w:rsidRPr="00CB74BC" w:rsidRDefault="006E714E" w:rsidP="00807D2A">
      <w:pPr>
        <w:numPr>
          <w:ilvl w:val="0"/>
          <w:numId w:val="25"/>
        </w:numPr>
        <w:rPr>
          <w:sz w:val="22"/>
        </w:rPr>
      </w:pPr>
      <w:r w:rsidRPr="00CB74BC">
        <w:rPr>
          <w:sz w:val="22"/>
        </w:rPr>
        <w:t>Upholstery</w:t>
      </w:r>
    </w:p>
    <w:p w:rsidR="006E714E" w:rsidRPr="00CB74BC" w:rsidRDefault="006E714E" w:rsidP="00807D2A">
      <w:pPr>
        <w:numPr>
          <w:ilvl w:val="0"/>
          <w:numId w:val="25"/>
        </w:numPr>
        <w:rPr>
          <w:sz w:val="22"/>
        </w:rPr>
      </w:pPr>
      <w:r w:rsidRPr="00CB74BC">
        <w:rPr>
          <w:sz w:val="22"/>
        </w:rPr>
        <w:t>Linen</w:t>
      </w:r>
    </w:p>
    <w:p w:rsidR="006E714E" w:rsidRPr="00CB74BC" w:rsidRDefault="006E714E" w:rsidP="00807D2A">
      <w:pPr>
        <w:numPr>
          <w:ilvl w:val="0"/>
          <w:numId w:val="25"/>
        </w:numPr>
        <w:rPr>
          <w:sz w:val="22"/>
        </w:rPr>
      </w:pPr>
      <w:r w:rsidRPr="00CB74BC">
        <w:rPr>
          <w:sz w:val="22"/>
        </w:rPr>
        <w:t>Windows, window frames and sills</w:t>
      </w:r>
    </w:p>
    <w:p w:rsidR="006E714E" w:rsidRPr="00CB74BC" w:rsidRDefault="006E714E" w:rsidP="00807D2A">
      <w:pPr>
        <w:numPr>
          <w:ilvl w:val="0"/>
          <w:numId w:val="25"/>
        </w:numPr>
        <w:rPr>
          <w:sz w:val="22"/>
        </w:rPr>
      </w:pPr>
      <w:r w:rsidRPr="00CB74BC">
        <w:rPr>
          <w:sz w:val="22"/>
        </w:rPr>
        <w:t>Bedding and linen should be dry cleaned/laundered, ironed and placed neatly in the appropriate room</w:t>
      </w:r>
    </w:p>
    <w:p w:rsidR="006E714E" w:rsidRPr="00CB74BC" w:rsidRDefault="006E714E" w:rsidP="00807D2A">
      <w:pPr>
        <w:numPr>
          <w:ilvl w:val="0"/>
          <w:numId w:val="25"/>
        </w:numPr>
        <w:rPr>
          <w:sz w:val="22"/>
        </w:rPr>
      </w:pPr>
      <w:r w:rsidRPr="00CB74BC">
        <w:rPr>
          <w:sz w:val="22"/>
        </w:rPr>
        <w:t>Beds should not be made up as all mattresses will be examined</w:t>
      </w:r>
    </w:p>
    <w:p w:rsidR="006E714E" w:rsidRPr="00877A5D" w:rsidRDefault="006E714E" w:rsidP="00807D2A"/>
    <w:p w:rsidR="006E714E" w:rsidRPr="00CB74BC" w:rsidRDefault="006E714E" w:rsidP="00807D2A">
      <w:pPr>
        <w:rPr>
          <w:sz w:val="22"/>
        </w:rPr>
      </w:pPr>
      <w:r w:rsidRPr="00CB74BC">
        <w:rPr>
          <w:sz w:val="22"/>
        </w:rPr>
        <w:t xml:space="preserve">During the check-out, the inventory will be checked and any variances and discrepancies to the original will be noted. Following allowances made for “fair wear and tear” the tenant will be liable to pay for repairs, replacement, making good or cleaning (where necessary). </w:t>
      </w:r>
    </w:p>
    <w:p w:rsidR="006E714E" w:rsidRPr="00CB74BC" w:rsidRDefault="006E714E" w:rsidP="00807D2A">
      <w:pPr>
        <w:rPr>
          <w:sz w:val="22"/>
        </w:rPr>
      </w:pPr>
      <w:r w:rsidRPr="00CB74BC">
        <w:rPr>
          <w:sz w:val="22"/>
        </w:rPr>
        <w:t xml:space="preserve">It is acknowledged that the contractual terms listed in the tenancy agreement may overrule the opinion of the assessor. </w:t>
      </w:r>
    </w:p>
    <w:tbl>
      <w:tblPr>
        <w:tblW w:w="14854" w:type="dxa"/>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A0"/>
      </w:tblPr>
      <w:tblGrid>
        <w:gridCol w:w="14854"/>
      </w:tblGrid>
      <w:tr w:rsidR="006E714E" w:rsidRPr="0094094C" w:rsidTr="00DE7AAC">
        <w:tc>
          <w:tcPr>
            <w:tcW w:w="14854" w:type="dxa"/>
            <w:shd w:val="clear" w:color="auto" w:fill="4F81BD"/>
          </w:tcPr>
          <w:p w:rsidR="006E714E" w:rsidRPr="00F52125" w:rsidRDefault="006E714E" w:rsidP="00807D2A">
            <w:pPr>
              <w:pStyle w:val="BoxHeading"/>
              <w:rPr>
                <w:rFonts w:ascii="Calibri" w:hAnsi="Calibri"/>
                <w:bCs/>
                <w:sz w:val="24"/>
                <w:szCs w:val="28"/>
              </w:rPr>
            </w:pPr>
          </w:p>
          <w:p w:rsidR="006E714E" w:rsidRPr="00F52125" w:rsidRDefault="006E714E" w:rsidP="00DE7AAC">
            <w:pPr>
              <w:pStyle w:val="BoxHeading"/>
              <w:tabs>
                <w:tab w:val="center" w:pos="7319"/>
                <w:tab w:val="left" w:pos="12588"/>
              </w:tabs>
              <w:jc w:val="left"/>
              <w:rPr>
                <w:rFonts w:ascii="Calibri" w:hAnsi="Calibri"/>
                <w:bCs/>
                <w:sz w:val="24"/>
                <w:szCs w:val="28"/>
              </w:rPr>
            </w:pPr>
            <w:r w:rsidRPr="00F52125">
              <w:rPr>
                <w:rFonts w:ascii="Calibri" w:hAnsi="Calibri"/>
                <w:bCs/>
                <w:sz w:val="24"/>
                <w:szCs w:val="28"/>
              </w:rPr>
              <w:tab/>
              <w:t>HEALTH &amp; SAFETY REGULATIONS</w:t>
            </w:r>
            <w:r w:rsidRPr="00F52125">
              <w:rPr>
                <w:rFonts w:ascii="Calibri" w:hAnsi="Calibri"/>
                <w:bCs/>
                <w:sz w:val="24"/>
                <w:szCs w:val="28"/>
              </w:rPr>
              <w:tab/>
            </w:r>
          </w:p>
          <w:p w:rsidR="006E714E" w:rsidRPr="00F52125" w:rsidRDefault="006E714E" w:rsidP="00807D2A">
            <w:pPr>
              <w:pStyle w:val="BoxHeading"/>
              <w:rPr>
                <w:rFonts w:ascii="Calibri" w:hAnsi="Calibri"/>
                <w:bCs/>
                <w:sz w:val="24"/>
                <w:szCs w:val="28"/>
              </w:rPr>
            </w:pPr>
          </w:p>
        </w:tc>
      </w:tr>
    </w:tbl>
    <w:p w:rsidR="006E714E" w:rsidRPr="00DE7AAC" w:rsidRDefault="006E714E" w:rsidP="0066252E">
      <w:pPr>
        <w:pStyle w:val="TIPheading"/>
        <w:rPr>
          <w:b/>
          <w:color w:val="000000"/>
        </w:rPr>
      </w:pPr>
      <w:r w:rsidRPr="00DE7AAC">
        <w:rPr>
          <w:b/>
          <w:color w:val="000000"/>
        </w:rPr>
        <w:t>Furniture and Furnishings Safety</w:t>
      </w:r>
    </w:p>
    <w:p w:rsidR="006E714E" w:rsidRPr="00CB74BC" w:rsidRDefault="006E714E" w:rsidP="00CB74BC">
      <w:pPr>
        <w:pStyle w:val="TIPNormal"/>
      </w:pPr>
      <w:r w:rsidRPr="00CB74BC">
        <w:t>The Furniture and Furnishings (Fire) (Safety) Regulations 1998 (amended 1989 &amp; 1993) require items supplied in the course of tenanted properties to comply with the minimum fire resistant test set out within the regulations. The regulations apply to all upholstered furniture, beds, headboards and mattresses, sofa-beds, futons and other convertibles, nursery furniture, fabricated garden furniture, scatter cushions, pillows and additional fabric coverings etc. All furniture manufactured before 1950 is exempt as are curtains, carpets, and bed linen, etc. In practice, items that comply will have a suitable permanent label attached. Furniture manufactured between 1950 and 1983 should be carefully checked. All non-compliant furniture must be removed before the due date of occupancy.</w:t>
      </w:r>
    </w:p>
    <w:p w:rsidR="006E714E" w:rsidRPr="00DE7AAC" w:rsidRDefault="006E714E" w:rsidP="0066252E">
      <w:pPr>
        <w:pStyle w:val="TIPheading"/>
        <w:rPr>
          <w:b/>
          <w:color w:val="000000"/>
        </w:rPr>
      </w:pPr>
      <w:r w:rsidRPr="00DE7AAC">
        <w:rPr>
          <w:b/>
          <w:color w:val="000000"/>
        </w:rPr>
        <w:t>Guidance</w:t>
      </w:r>
    </w:p>
    <w:p w:rsidR="006E714E" w:rsidRPr="00AA098E" w:rsidRDefault="006E714E" w:rsidP="00CB74BC">
      <w:pPr>
        <w:pStyle w:val="TIPNormal"/>
      </w:pPr>
      <w:r w:rsidRPr="00AA098E">
        <w:t>To ensure that you have a comprehensive understanding of ALL ‘legal requirements’ and ‘duty of care’, please contact your Local Area Office of the Health and Safety / Environmental Health Department / Department of Trade and Industry or similar bodies who will advise you accordingly.</w:t>
      </w:r>
    </w:p>
    <w:p w:rsidR="006E714E" w:rsidRPr="00DE7AAC" w:rsidRDefault="006E714E" w:rsidP="0066252E">
      <w:pPr>
        <w:pStyle w:val="TIPheading"/>
        <w:rPr>
          <w:b/>
          <w:color w:val="000000"/>
        </w:rPr>
      </w:pPr>
      <w:r w:rsidRPr="00DE7AAC">
        <w:rPr>
          <w:b/>
          <w:color w:val="000000"/>
        </w:rPr>
        <w:t>Penalties &amp; Enforcement</w:t>
      </w:r>
    </w:p>
    <w:p w:rsidR="006E714E" w:rsidRPr="00AA098E" w:rsidRDefault="006E714E" w:rsidP="00CB74BC">
      <w:pPr>
        <w:pStyle w:val="TIPNormal"/>
      </w:pPr>
      <w:r w:rsidRPr="00AA098E">
        <w:t>The maximum penalty imposed in a Magistrates Court (or Scottish equivalent) for noncompliance of the above regulations is a fine of £5,000. If a case is then referred to a Crown Court (e.g. where contravention has led to a serious injury or death) an unlimited fine or custodial sentence may be imposed. If found to be non-compliant of the above regulations any insurance regarding the tenanted property maybe null and void.</w:t>
      </w:r>
    </w:p>
    <w:p w:rsidR="006E714E" w:rsidRPr="00DE7AAC" w:rsidRDefault="006E714E" w:rsidP="0066252E">
      <w:pPr>
        <w:pStyle w:val="TIPheading"/>
        <w:rPr>
          <w:b/>
          <w:color w:val="000000"/>
        </w:rPr>
      </w:pPr>
      <w:r w:rsidRPr="00DE7AAC">
        <w:rPr>
          <w:b/>
          <w:color w:val="000000"/>
        </w:rPr>
        <w:t>Smoke Alarms</w:t>
      </w:r>
    </w:p>
    <w:p w:rsidR="006E714E" w:rsidRPr="004E77AE" w:rsidRDefault="006E714E" w:rsidP="00DD6068">
      <w:pPr>
        <w:rPr>
          <w:rFonts w:ascii="Tahoma" w:hAnsi="Tahoma" w:cs="Tahoma"/>
          <w:color w:val="000000"/>
        </w:rPr>
      </w:pPr>
      <w:r w:rsidRPr="004E77AE">
        <w:rPr>
          <w:rFonts w:cs="Tahoma"/>
          <w:color w:val="000000"/>
        </w:rPr>
        <w:t>Wher</w:t>
      </w:r>
      <w:r>
        <w:rPr>
          <w:rFonts w:cs="Tahoma"/>
          <w:color w:val="000000"/>
        </w:rPr>
        <w:t>e possible, Coastal Inventories</w:t>
      </w:r>
      <w:r w:rsidRPr="004E77AE">
        <w:rPr>
          <w:rFonts w:cs="Tahoma"/>
          <w:color w:val="000000"/>
        </w:rPr>
        <w:t xml:space="preserve"> will test smoke alarms and carbon monoxide alarms for power only at the check in appointment. This does not certify that the alarm is in full workin</w:t>
      </w:r>
      <w:r>
        <w:rPr>
          <w:rFonts w:cs="Tahoma"/>
          <w:color w:val="000000"/>
        </w:rPr>
        <w:t>g order and Coastal Inventories</w:t>
      </w:r>
      <w:r w:rsidRPr="004E77AE">
        <w:rPr>
          <w:rFonts w:cs="Tahoma"/>
          <w:color w:val="000000"/>
        </w:rPr>
        <w:t xml:space="preserve"> accept no responsibility should they not work. Should the alarms not work at the point of checking into the property please contact your landlord or agent immediately</w:t>
      </w:r>
      <w:r>
        <w:rPr>
          <w:rFonts w:cs="Tahoma"/>
          <w:color w:val="000000"/>
        </w:rPr>
        <w:t xml:space="preserve">. </w:t>
      </w:r>
    </w:p>
    <w:p w:rsidR="006E714E" w:rsidRPr="00AA098E" w:rsidRDefault="006E714E" w:rsidP="0045394D">
      <w:pPr>
        <w:pStyle w:val="TIPNormal"/>
      </w:pPr>
    </w:p>
    <w:p w:rsidR="006E714E" w:rsidRPr="00DE7AAC" w:rsidRDefault="006E714E" w:rsidP="0066252E">
      <w:pPr>
        <w:pStyle w:val="TIPheading"/>
        <w:rPr>
          <w:b/>
          <w:color w:val="000000"/>
        </w:rPr>
      </w:pPr>
      <w:r w:rsidRPr="00DE7AAC">
        <w:rPr>
          <w:b/>
          <w:color w:val="000000"/>
        </w:rPr>
        <w:t>Electrical Safety</w:t>
      </w:r>
    </w:p>
    <w:p w:rsidR="006E714E" w:rsidRDefault="006E714E" w:rsidP="0045394D">
      <w:pPr>
        <w:pStyle w:val="TIPNormal"/>
      </w:pPr>
      <w:r w:rsidRPr="00AA098E">
        <w:t xml:space="preserve">Under the Electrical Equipment (Safety) Regulations 1994 and The Plugs &amp; Sockets etc (Safety) Regulations 1994 all electrical installations in tenanted properties must be safe. The regulations apply to portable domestic electrical equipment such as: electric heaters, lamps, televisions, radios, vacuum cleaners, irons, toasters, microwaves, refrigerators, kitchen appliances. Built-in electrical goods are not covered by the regulations. A qualified electrician should carry out an inspection of the tenanted property prior to the due date of occupancy. </w:t>
      </w:r>
    </w:p>
    <w:tbl>
      <w:tblPr>
        <w:tblW w:w="14854" w:type="dxa"/>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A0"/>
      </w:tblPr>
      <w:tblGrid>
        <w:gridCol w:w="14854"/>
      </w:tblGrid>
      <w:tr w:rsidR="006E714E" w:rsidRPr="0094094C" w:rsidTr="00DE7AAC">
        <w:tc>
          <w:tcPr>
            <w:tcW w:w="14854" w:type="dxa"/>
            <w:shd w:val="clear" w:color="auto" w:fill="4F81BD"/>
          </w:tcPr>
          <w:p w:rsidR="006E714E" w:rsidRPr="00F52125" w:rsidRDefault="006E714E" w:rsidP="00EE48A5">
            <w:pPr>
              <w:pStyle w:val="BoxHeading"/>
              <w:rPr>
                <w:rFonts w:ascii="Calibri" w:hAnsi="Calibri"/>
                <w:bCs/>
                <w:sz w:val="24"/>
                <w:szCs w:val="28"/>
              </w:rPr>
            </w:pPr>
          </w:p>
          <w:p w:rsidR="006E714E" w:rsidRPr="00F52125" w:rsidRDefault="006E714E" w:rsidP="00EE48A5">
            <w:pPr>
              <w:pStyle w:val="BoxHeading"/>
              <w:rPr>
                <w:rFonts w:ascii="Calibri" w:hAnsi="Calibri"/>
                <w:bCs/>
                <w:sz w:val="24"/>
                <w:szCs w:val="28"/>
              </w:rPr>
            </w:pPr>
            <w:r w:rsidRPr="00F52125">
              <w:rPr>
                <w:rFonts w:ascii="Calibri" w:hAnsi="Calibri"/>
                <w:bCs/>
                <w:sz w:val="24"/>
                <w:szCs w:val="28"/>
              </w:rPr>
              <w:t>HEALTH &amp; SAFETY REGULATIONS</w:t>
            </w:r>
          </w:p>
          <w:p w:rsidR="006E714E" w:rsidRPr="00F52125" w:rsidRDefault="006E714E" w:rsidP="00EE48A5">
            <w:pPr>
              <w:pStyle w:val="BoxHeading"/>
              <w:rPr>
                <w:rFonts w:ascii="Calibri" w:hAnsi="Calibri"/>
                <w:bCs/>
                <w:sz w:val="24"/>
                <w:szCs w:val="28"/>
              </w:rPr>
            </w:pPr>
          </w:p>
        </w:tc>
      </w:tr>
    </w:tbl>
    <w:p w:rsidR="006E714E" w:rsidRPr="00DE7AAC" w:rsidRDefault="006E714E" w:rsidP="0066252E">
      <w:pPr>
        <w:pStyle w:val="TIPheading"/>
        <w:rPr>
          <w:b/>
          <w:color w:val="000000"/>
        </w:rPr>
      </w:pPr>
      <w:r w:rsidRPr="00DE7AAC">
        <w:rPr>
          <w:b/>
          <w:color w:val="000000"/>
        </w:rPr>
        <w:t>Gas Safety</w:t>
      </w:r>
    </w:p>
    <w:p w:rsidR="006E714E" w:rsidRPr="00AA098E" w:rsidRDefault="006E714E" w:rsidP="0045394D">
      <w:pPr>
        <w:pStyle w:val="TIPNormal"/>
      </w:pPr>
      <w:r w:rsidRPr="00AA098E">
        <w:t>Under The Gas Safety (Installation and Use) Regulations 1994, amended by Statutory Instrument 1996, and The Regulations Re-enact 1998 all gas appliances must be checked for safety at intervals of not more than 12 months. The certificate issued must note the date of inspection, defects identified and all remedial work action taken. The main amendment provisions are as follow : (i) Flues must be specifically included in any gas check as well as the appliance itself (ii) The gas safety check is only validated if carried out by a Gas Safe Register Engineer (iii) A safety certificate must be issued and records of inspection must be retained for 2 years (iv) This certificate must be available to a current tenant no more than 28 days from the date of inspection (v) New tenants must be in possession of this certificate before the due date of occupancy. Since January 1996, gas fires, which are installed in bedrooms, must have an Oxygen Depletion Sensor. Ideally these sensors should be fitted in all rooms.</w:t>
      </w:r>
    </w:p>
    <w:tbl>
      <w:tblPr>
        <w:tblW w:w="14854" w:type="dxa"/>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A0"/>
      </w:tblPr>
      <w:tblGrid>
        <w:gridCol w:w="14854"/>
      </w:tblGrid>
      <w:tr w:rsidR="006E714E" w:rsidRPr="0094094C" w:rsidTr="00DE7AAC">
        <w:tc>
          <w:tcPr>
            <w:tcW w:w="14854" w:type="dxa"/>
            <w:shd w:val="clear" w:color="auto" w:fill="4F81BD"/>
          </w:tcPr>
          <w:p w:rsidR="006E714E" w:rsidRPr="00F52125" w:rsidRDefault="006E714E" w:rsidP="00807D2A">
            <w:pPr>
              <w:pStyle w:val="BoxHeading"/>
              <w:rPr>
                <w:rFonts w:ascii="Calibri" w:hAnsi="Calibri"/>
                <w:bCs/>
                <w:sz w:val="24"/>
                <w:szCs w:val="28"/>
              </w:rPr>
            </w:pPr>
          </w:p>
          <w:p w:rsidR="006E714E" w:rsidRPr="00F52125" w:rsidRDefault="006E714E" w:rsidP="00807D2A">
            <w:pPr>
              <w:pStyle w:val="BoxHeading"/>
              <w:rPr>
                <w:rFonts w:ascii="Calibri" w:hAnsi="Calibri"/>
                <w:bCs/>
                <w:sz w:val="24"/>
                <w:szCs w:val="28"/>
              </w:rPr>
            </w:pPr>
            <w:r w:rsidRPr="00F52125">
              <w:rPr>
                <w:rFonts w:ascii="Calibri" w:hAnsi="Calibri"/>
                <w:bCs/>
                <w:sz w:val="24"/>
                <w:szCs w:val="28"/>
              </w:rPr>
              <w:t>PROPERTY SUMMARY AT CHECK IN</w:t>
            </w:r>
          </w:p>
          <w:p w:rsidR="006E714E" w:rsidRPr="00F52125" w:rsidRDefault="006E714E" w:rsidP="00807D2A">
            <w:pPr>
              <w:pStyle w:val="BoxHeading"/>
              <w:rPr>
                <w:rFonts w:ascii="Calibri" w:hAnsi="Calibri"/>
                <w:bCs/>
                <w:sz w:val="24"/>
                <w:szCs w:val="28"/>
              </w:rPr>
            </w:pPr>
          </w:p>
        </w:tc>
      </w:tr>
    </w:tbl>
    <w:p w:rsidR="006E714E" w:rsidRDefault="006E714E" w:rsidP="00807D2A"/>
    <w:tbl>
      <w:tblPr>
        <w:tblW w:w="0" w:type="auto"/>
        <w:tblInd w:w="108" w:type="dxa"/>
        <w:tblBorders>
          <w:top w:val="single" w:sz="8" w:space="0" w:color="C0504D"/>
          <w:left w:val="single" w:sz="8" w:space="0" w:color="C0504D"/>
          <w:bottom w:val="single" w:sz="8" w:space="0" w:color="C0504D"/>
          <w:right w:val="single" w:sz="8" w:space="0" w:color="C0504D"/>
        </w:tblBorders>
        <w:tblLook w:val="00A0"/>
      </w:tblPr>
      <w:tblGrid>
        <w:gridCol w:w="3011"/>
        <w:gridCol w:w="11873"/>
      </w:tblGrid>
      <w:tr w:rsidR="006E714E" w:rsidTr="00DE7AAC">
        <w:tc>
          <w:tcPr>
            <w:tcW w:w="3011" w:type="dxa"/>
            <w:tcBorders>
              <w:top w:val="single" w:sz="12" w:space="0" w:color="4F81BD"/>
              <w:left w:val="single" w:sz="12" w:space="0" w:color="4F81BD"/>
              <w:bottom w:val="single" w:sz="12" w:space="0" w:color="4F81BD"/>
              <w:right w:val="single" w:sz="12" w:space="0" w:color="4F81BD"/>
            </w:tcBorders>
          </w:tcPr>
          <w:p w:rsidR="006E714E" w:rsidRPr="000B58CD" w:rsidRDefault="006E714E" w:rsidP="00807D2A">
            <w:pPr>
              <w:rPr>
                <w:b/>
                <w:bCs/>
                <w:color w:val="FFFFFF"/>
              </w:rPr>
            </w:pPr>
          </w:p>
        </w:tc>
        <w:tc>
          <w:tcPr>
            <w:tcW w:w="11873" w:type="dxa"/>
            <w:tcBorders>
              <w:top w:val="single" w:sz="12" w:space="0" w:color="4F81BD"/>
              <w:left w:val="single" w:sz="12" w:space="0" w:color="4F81BD"/>
              <w:bottom w:val="single" w:sz="12" w:space="0" w:color="4F81BD"/>
              <w:right w:val="single" w:sz="12" w:space="0" w:color="4F81BD"/>
            </w:tcBorders>
          </w:tcPr>
          <w:p w:rsidR="006E714E" w:rsidRPr="000B58CD" w:rsidRDefault="006E714E" w:rsidP="00B85CFC">
            <w:pPr>
              <w:rPr>
                <w:b/>
                <w:bCs/>
                <w:color w:val="FFFFFF"/>
              </w:rPr>
            </w:pPr>
          </w:p>
        </w:tc>
      </w:tr>
      <w:tr w:rsidR="006E714E" w:rsidTr="00DE7AAC">
        <w:tc>
          <w:tcPr>
            <w:tcW w:w="3011" w:type="dxa"/>
            <w:tcBorders>
              <w:top w:val="single" w:sz="12" w:space="0" w:color="4F81BD"/>
              <w:left w:val="single" w:sz="12" w:space="0" w:color="4F81BD"/>
              <w:bottom w:val="single" w:sz="12" w:space="0" w:color="4F81BD"/>
              <w:right w:val="single" w:sz="12" w:space="0" w:color="4F81BD"/>
            </w:tcBorders>
          </w:tcPr>
          <w:p w:rsidR="006E714E" w:rsidRPr="000B58CD" w:rsidRDefault="006E714E" w:rsidP="008522AB">
            <w:pPr>
              <w:spacing w:before="120" w:after="120"/>
              <w:rPr>
                <w:b/>
                <w:bCs/>
              </w:rPr>
            </w:pPr>
            <w:r w:rsidRPr="000B58CD">
              <w:rPr>
                <w:b/>
                <w:bCs/>
              </w:rPr>
              <w:t>Cleanliness</w:t>
            </w:r>
          </w:p>
        </w:tc>
        <w:tc>
          <w:tcPr>
            <w:tcW w:w="11873" w:type="dxa"/>
            <w:tcBorders>
              <w:top w:val="single" w:sz="12" w:space="0" w:color="4F81BD"/>
              <w:left w:val="single" w:sz="12" w:space="0" w:color="4F81BD"/>
              <w:bottom w:val="single" w:sz="12" w:space="0" w:color="4F81BD"/>
              <w:right w:val="single" w:sz="12" w:space="0" w:color="4F81BD"/>
            </w:tcBorders>
          </w:tcPr>
          <w:p w:rsidR="006E714E" w:rsidRDefault="006E714E" w:rsidP="00940298">
            <w:r>
              <w:t xml:space="preserve">Professionally cleaned throughout with no missed areas </w:t>
            </w:r>
          </w:p>
        </w:tc>
      </w:tr>
      <w:tr w:rsidR="006E714E" w:rsidTr="00DE7AAC">
        <w:tc>
          <w:tcPr>
            <w:tcW w:w="3011" w:type="dxa"/>
            <w:tcBorders>
              <w:top w:val="single" w:sz="12" w:space="0" w:color="4F81BD"/>
              <w:left w:val="single" w:sz="12" w:space="0" w:color="4F81BD"/>
              <w:bottom w:val="single" w:sz="12" w:space="0" w:color="4F81BD"/>
              <w:right w:val="single" w:sz="12" w:space="0" w:color="4F81BD"/>
            </w:tcBorders>
          </w:tcPr>
          <w:p w:rsidR="006E714E" w:rsidRPr="000B58CD" w:rsidRDefault="006E714E" w:rsidP="008522AB">
            <w:pPr>
              <w:spacing w:before="120" w:after="120"/>
              <w:rPr>
                <w:b/>
                <w:bCs/>
              </w:rPr>
            </w:pPr>
            <w:r w:rsidRPr="000B58CD">
              <w:rPr>
                <w:b/>
                <w:bCs/>
              </w:rPr>
              <w:t>General Overview</w:t>
            </w:r>
          </w:p>
        </w:tc>
        <w:tc>
          <w:tcPr>
            <w:tcW w:w="11873" w:type="dxa"/>
            <w:tcBorders>
              <w:top w:val="single" w:sz="12" w:space="0" w:color="4F81BD"/>
              <w:left w:val="single" w:sz="12" w:space="0" w:color="4F81BD"/>
              <w:bottom w:val="single" w:sz="12" w:space="0" w:color="4F81BD"/>
              <w:right w:val="single" w:sz="12" w:space="0" w:color="4F81BD"/>
            </w:tcBorders>
          </w:tcPr>
          <w:p w:rsidR="006E714E" w:rsidRDefault="006E714E" w:rsidP="00940298">
            <w:r>
              <w:t xml:space="preserve">In good overall condition </w:t>
            </w:r>
          </w:p>
        </w:tc>
      </w:tr>
      <w:tr w:rsidR="006E714E" w:rsidTr="00DE7AAC">
        <w:tc>
          <w:tcPr>
            <w:tcW w:w="3011" w:type="dxa"/>
            <w:tcBorders>
              <w:top w:val="single" w:sz="12" w:space="0" w:color="4F81BD"/>
              <w:left w:val="single" w:sz="12" w:space="0" w:color="4F81BD"/>
              <w:bottom w:val="single" w:sz="12" w:space="0" w:color="4F81BD"/>
              <w:right w:val="single" w:sz="12" w:space="0" w:color="4F81BD"/>
            </w:tcBorders>
          </w:tcPr>
          <w:p w:rsidR="006E714E" w:rsidRPr="000B58CD" w:rsidRDefault="006E714E" w:rsidP="008522AB">
            <w:pPr>
              <w:spacing w:before="120" w:after="120"/>
              <w:rPr>
                <w:b/>
                <w:bCs/>
              </w:rPr>
            </w:pPr>
            <w:r w:rsidRPr="000B58CD">
              <w:rPr>
                <w:b/>
                <w:bCs/>
              </w:rPr>
              <w:t xml:space="preserve">Décor </w:t>
            </w:r>
          </w:p>
        </w:tc>
        <w:tc>
          <w:tcPr>
            <w:tcW w:w="11873" w:type="dxa"/>
            <w:tcBorders>
              <w:top w:val="single" w:sz="12" w:space="0" w:color="4F81BD"/>
              <w:left w:val="single" w:sz="12" w:space="0" w:color="4F81BD"/>
              <w:bottom w:val="single" w:sz="12" w:space="0" w:color="4F81BD"/>
              <w:right w:val="single" w:sz="12" w:space="0" w:color="4F81BD"/>
            </w:tcBorders>
          </w:tcPr>
          <w:p w:rsidR="006E714E" w:rsidRDefault="006E714E" w:rsidP="00940298">
            <w:r>
              <w:t xml:space="preserve">In good overall condition – few usage marks to walls in line with use </w:t>
            </w:r>
          </w:p>
        </w:tc>
      </w:tr>
      <w:tr w:rsidR="006E714E" w:rsidTr="00DE7AAC">
        <w:tc>
          <w:tcPr>
            <w:tcW w:w="3011" w:type="dxa"/>
            <w:tcBorders>
              <w:top w:val="single" w:sz="12" w:space="0" w:color="4F81BD"/>
              <w:left w:val="single" w:sz="12" w:space="0" w:color="4F81BD"/>
              <w:bottom w:val="single" w:sz="12" w:space="0" w:color="4F81BD"/>
              <w:right w:val="single" w:sz="12" w:space="0" w:color="4F81BD"/>
            </w:tcBorders>
          </w:tcPr>
          <w:p w:rsidR="006E714E" w:rsidRPr="000B58CD" w:rsidRDefault="006E714E" w:rsidP="008522AB">
            <w:pPr>
              <w:spacing w:before="120" w:after="120"/>
              <w:rPr>
                <w:b/>
                <w:bCs/>
              </w:rPr>
            </w:pPr>
            <w:r w:rsidRPr="000B58CD">
              <w:rPr>
                <w:b/>
                <w:bCs/>
              </w:rPr>
              <w:t>Windows</w:t>
            </w:r>
          </w:p>
        </w:tc>
        <w:tc>
          <w:tcPr>
            <w:tcW w:w="11873" w:type="dxa"/>
            <w:tcBorders>
              <w:top w:val="single" w:sz="12" w:space="0" w:color="4F81BD"/>
              <w:left w:val="single" w:sz="12" w:space="0" w:color="4F81BD"/>
              <w:bottom w:val="single" w:sz="12" w:space="0" w:color="4F81BD"/>
              <w:right w:val="single" w:sz="12" w:space="0" w:color="4F81BD"/>
            </w:tcBorders>
          </w:tcPr>
          <w:p w:rsidR="006E714E" w:rsidRDefault="006E714E" w:rsidP="00940298">
            <w:r>
              <w:t xml:space="preserve">In good overall condition - cleaned inside </w:t>
            </w:r>
          </w:p>
        </w:tc>
      </w:tr>
      <w:tr w:rsidR="006E714E" w:rsidTr="00DE7AAC">
        <w:tc>
          <w:tcPr>
            <w:tcW w:w="3011" w:type="dxa"/>
            <w:tcBorders>
              <w:top w:val="single" w:sz="12" w:space="0" w:color="4F81BD"/>
              <w:left w:val="single" w:sz="12" w:space="0" w:color="4F81BD"/>
              <w:bottom w:val="single" w:sz="12" w:space="0" w:color="4F81BD"/>
              <w:right w:val="single" w:sz="12" w:space="0" w:color="4F81BD"/>
            </w:tcBorders>
          </w:tcPr>
          <w:p w:rsidR="006E714E" w:rsidRPr="000B58CD" w:rsidRDefault="006E714E" w:rsidP="008522AB">
            <w:pPr>
              <w:spacing w:before="120" w:after="120"/>
              <w:rPr>
                <w:b/>
                <w:bCs/>
              </w:rPr>
            </w:pPr>
            <w:r w:rsidRPr="000B58CD">
              <w:rPr>
                <w:b/>
                <w:bCs/>
              </w:rPr>
              <w:t>Carpets/Flooring</w:t>
            </w:r>
          </w:p>
        </w:tc>
        <w:tc>
          <w:tcPr>
            <w:tcW w:w="11873" w:type="dxa"/>
            <w:tcBorders>
              <w:top w:val="single" w:sz="12" w:space="0" w:color="4F81BD"/>
              <w:left w:val="single" w:sz="12" w:space="0" w:color="4F81BD"/>
              <w:bottom w:val="single" w:sz="12" w:space="0" w:color="4F81BD"/>
              <w:right w:val="single" w:sz="12" w:space="0" w:color="4F81BD"/>
            </w:tcBorders>
          </w:tcPr>
          <w:p w:rsidR="006E714E" w:rsidRDefault="006E714E" w:rsidP="00940298">
            <w:r>
              <w:t xml:space="preserve">In good overall condition – clean throughout </w:t>
            </w:r>
          </w:p>
        </w:tc>
      </w:tr>
      <w:tr w:rsidR="006E714E" w:rsidTr="00DE7AAC">
        <w:tc>
          <w:tcPr>
            <w:tcW w:w="3011" w:type="dxa"/>
            <w:tcBorders>
              <w:top w:val="single" w:sz="12" w:space="0" w:color="4F81BD"/>
              <w:left w:val="single" w:sz="12" w:space="0" w:color="4F81BD"/>
              <w:bottom w:val="single" w:sz="12" w:space="0" w:color="4F81BD"/>
              <w:right w:val="single" w:sz="12" w:space="0" w:color="4F81BD"/>
            </w:tcBorders>
          </w:tcPr>
          <w:p w:rsidR="006E714E" w:rsidRPr="000B58CD" w:rsidRDefault="006E714E" w:rsidP="008522AB">
            <w:pPr>
              <w:spacing w:before="120" w:after="120"/>
              <w:rPr>
                <w:b/>
                <w:bCs/>
              </w:rPr>
            </w:pPr>
            <w:r w:rsidRPr="000B58CD">
              <w:rPr>
                <w:b/>
                <w:bCs/>
              </w:rPr>
              <w:t>Kitchen/appliances</w:t>
            </w:r>
          </w:p>
        </w:tc>
        <w:tc>
          <w:tcPr>
            <w:tcW w:w="11873" w:type="dxa"/>
            <w:tcBorders>
              <w:top w:val="single" w:sz="12" w:space="0" w:color="4F81BD"/>
              <w:left w:val="single" w:sz="12" w:space="0" w:color="4F81BD"/>
              <w:bottom w:val="single" w:sz="12" w:space="0" w:color="4F81BD"/>
              <w:right w:val="single" w:sz="12" w:space="0" w:color="4F81BD"/>
            </w:tcBorders>
          </w:tcPr>
          <w:p w:rsidR="006E714E" w:rsidRDefault="006E714E" w:rsidP="00940298">
            <w:r>
              <w:t xml:space="preserve">Professionally cleaned throughout with no missed areas </w:t>
            </w:r>
          </w:p>
        </w:tc>
      </w:tr>
      <w:tr w:rsidR="006E714E" w:rsidTr="00DE7AAC">
        <w:tc>
          <w:tcPr>
            <w:tcW w:w="3011" w:type="dxa"/>
            <w:tcBorders>
              <w:top w:val="single" w:sz="12" w:space="0" w:color="4F81BD"/>
              <w:left w:val="single" w:sz="12" w:space="0" w:color="4F81BD"/>
              <w:bottom w:val="single" w:sz="12" w:space="0" w:color="4F81BD"/>
              <w:right w:val="single" w:sz="12" w:space="0" w:color="4F81BD"/>
            </w:tcBorders>
          </w:tcPr>
          <w:p w:rsidR="006E714E" w:rsidRPr="000B58CD" w:rsidRDefault="006E714E" w:rsidP="008522AB">
            <w:pPr>
              <w:spacing w:before="120" w:after="120"/>
              <w:rPr>
                <w:b/>
                <w:bCs/>
              </w:rPr>
            </w:pPr>
            <w:r w:rsidRPr="000B58CD">
              <w:rPr>
                <w:b/>
                <w:bCs/>
              </w:rPr>
              <w:t>Bathrooms/fittings</w:t>
            </w:r>
          </w:p>
        </w:tc>
        <w:tc>
          <w:tcPr>
            <w:tcW w:w="11873" w:type="dxa"/>
            <w:tcBorders>
              <w:top w:val="single" w:sz="12" w:space="0" w:color="4F81BD"/>
              <w:left w:val="single" w:sz="12" w:space="0" w:color="4F81BD"/>
              <w:bottom w:val="single" w:sz="12" w:space="0" w:color="4F81BD"/>
              <w:right w:val="single" w:sz="12" w:space="0" w:color="4F81BD"/>
            </w:tcBorders>
          </w:tcPr>
          <w:p w:rsidR="006E714E" w:rsidRDefault="006E714E" w:rsidP="00940298">
            <w:r>
              <w:t xml:space="preserve">Professionally cleaned throughout with no missed areas </w:t>
            </w:r>
          </w:p>
        </w:tc>
      </w:tr>
      <w:tr w:rsidR="006E714E" w:rsidTr="00DE7AAC">
        <w:tc>
          <w:tcPr>
            <w:tcW w:w="3011" w:type="dxa"/>
            <w:tcBorders>
              <w:top w:val="single" w:sz="12" w:space="0" w:color="4F81BD"/>
              <w:left w:val="single" w:sz="12" w:space="0" w:color="4F81BD"/>
              <w:bottom w:val="single" w:sz="12" w:space="0" w:color="4F81BD"/>
              <w:right w:val="single" w:sz="12" w:space="0" w:color="4F81BD"/>
            </w:tcBorders>
          </w:tcPr>
          <w:p w:rsidR="006E714E" w:rsidRPr="000B58CD" w:rsidRDefault="006E714E" w:rsidP="008522AB">
            <w:pPr>
              <w:spacing w:before="120" w:after="120"/>
              <w:rPr>
                <w:b/>
                <w:bCs/>
              </w:rPr>
            </w:pPr>
            <w:r w:rsidRPr="000B58CD">
              <w:rPr>
                <w:b/>
                <w:bCs/>
              </w:rPr>
              <w:t>Beds/mattresses</w:t>
            </w:r>
          </w:p>
        </w:tc>
        <w:tc>
          <w:tcPr>
            <w:tcW w:w="11873" w:type="dxa"/>
            <w:tcBorders>
              <w:top w:val="single" w:sz="12" w:space="0" w:color="4F81BD"/>
              <w:left w:val="single" w:sz="12" w:space="0" w:color="4F81BD"/>
              <w:bottom w:val="single" w:sz="12" w:space="0" w:color="4F81BD"/>
              <w:right w:val="single" w:sz="12" w:space="0" w:color="4F81BD"/>
            </w:tcBorders>
          </w:tcPr>
          <w:p w:rsidR="006E714E" w:rsidRDefault="006E714E" w:rsidP="00940298">
            <w:r>
              <w:t xml:space="preserve">Mattress in good used condition </w:t>
            </w:r>
          </w:p>
        </w:tc>
      </w:tr>
      <w:tr w:rsidR="006E714E" w:rsidTr="00DE7AAC">
        <w:tc>
          <w:tcPr>
            <w:tcW w:w="3011" w:type="dxa"/>
            <w:tcBorders>
              <w:top w:val="single" w:sz="12" w:space="0" w:color="4F81BD"/>
              <w:left w:val="single" w:sz="12" w:space="0" w:color="4F81BD"/>
              <w:bottom w:val="single" w:sz="12" w:space="0" w:color="4F81BD"/>
              <w:right w:val="single" w:sz="12" w:space="0" w:color="4F81BD"/>
            </w:tcBorders>
          </w:tcPr>
          <w:p w:rsidR="006E714E" w:rsidRPr="000B58CD" w:rsidRDefault="006E714E" w:rsidP="008522AB">
            <w:pPr>
              <w:spacing w:before="120" w:after="120"/>
              <w:rPr>
                <w:b/>
                <w:bCs/>
              </w:rPr>
            </w:pPr>
            <w:r w:rsidRPr="000B58CD">
              <w:rPr>
                <w:b/>
                <w:bCs/>
              </w:rPr>
              <w:t>Garden/contents</w:t>
            </w:r>
          </w:p>
        </w:tc>
        <w:tc>
          <w:tcPr>
            <w:tcW w:w="11873" w:type="dxa"/>
            <w:tcBorders>
              <w:top w:val="single" w:sz="12" w:space="0" w:color="4F81BD"/>
              <w:left w:val="single" w:sz="12" w:space="0" w:color="4F81BD"/>
              <w:bottom w:val="single" w:sz="12" w:space="0" w:color="4F81BD"/>
              <w:right w:val="single" w:sz="12" w:space="0" w:color="4F81BD"/>
            </w:tcBorders>
          </w:tcPr>
          <w:p w:rsidR="006E714E" w:rsidRDefault="006E714E" w:rsidP="00940298">
            <w:r>
              <w:t xml:space="preserve">In fair seasonal order – few weeds seen throughout garden </w:t>
            </w:r>
          </w:p>
        </w:tc>
      </w:tr>
      <w:tr w:rsidR="006E714E" w:rsidTr="00DE7AAC">
        <w:tc>
          <w:tcPr>
            <w:tcW w:w="3011" w:type="dxa"/>
            <w:tcBorders>
              <w:top w:val="single" w:sz="12" w:space="0" w:color="4F81BD"/>
              <w:left w:val="single" w:sz="12" w:space="0" w:color="4F81BD"/>
              <w:bottom w:val="single" w:sz="12" w:space="0" w:color="4F81BD"/>
              <w:right w:val="single" w:sz="12" w:space="0" w:color="4F81BD"/>
            </w:tcBorders>
          </w:tcPr>
          <w:p w:rsidR="006E714E" w:rsidRPr="000B58CD" w:rsidRDefault="006E714E" w:rsidP="008522AB">
            <w:pPr>
              <w:spacing w:before="120" w:after="120"/>
              <w:rPr>
                <w:b/>
                <w:bCs/>
              </w:rPr>
            </w:pPr>
            <w:r w:rsidRPr="000B58CD">
              <w:rPr>
                <w:b/>
                <w:bCs/>
              </w:rPr>
              <w:t>Fire Labels</w:t>
            </w:r>
          </w:p>
        </w:tc>
        <w:tc>
          <w:tcPr>
            <w:tcW w:w="11873" w:type="dxa"/>
            <w:tcBorders>
              <w:top w:val="single" w:sz="12" w:space="0" w:color="4F81BD"/>
              <w:left w:val="single" w:sz="12" w:space="0" w:color="4F81BD"/>
              <w:bottom w:val="single" w:sz="12" w:space="0" w:color="4F81BD"/>
              <w:right w:val="single" w:sz="12" w:space="0" w:color="4F81BD"/>
            </w:tcBorders>
          </w:tcPr>
          <w:p w:rsidR="006E714E" w:rsidRDefault="006E714E" w:rsidP="00940298">
            <w:r>
              <w:t>NA</w:t>
            </w:r>
          </w:p>
        </w:tc>
      </w:tr>
      <w:tr w:rsidR="006E714E" w:rsidTr="00DE7AAC">
        <w:tc>
          <w:tcPr>
            <w:tcW w:w="3011" w:type="dxa"/>
            <w:tcBorders>
              <w:top w:val="single" w:sz="12" w:space="0" w:color="4F81BD"/>
              <w:left w:val="single" w:sz="12" w:space="0" w:color="4F81BD"/>
              <w:bottom w:val="single" w:sz="12" w:space="0" w:color="4F81BD"/>
              <w:right w:val="single" w:sz="12" w:space="0" w:color="4F81BD"/>
            </w:tcBorders>
          </w:tcPr>
          <w:p w:rsidR="006E714E" w:rsidRPr="000B58CD" w:rsidRDefault="006E714E" w:rsidP="008522AB">
            <w:pPr>
              <w:spacing w:before="120" w:after="120"/>
              <w:rPr>
                <w:b/>
                <w:bCs/>
              </w:rPr>
            </w:pPr>
            <w:r w:rsidRPr="000B58CD">
              <w:rPr>
                <w:b/>
                <w:bCs/>
              </w:rPr>
              <w:t>Smoke alarms</w:t>
            </w:r>
          </w:p>
        </w:tc>
        <w:tc>
          <w:tcPr>
            <w:tcW w:w="11873" w:type="dxa"/>
            <w:tcBorders>
              <w:top w:val="single" w:sz="12" w:space="0" w:color="4F81BD"/>
              <w:left w:val="single" w:sz="12" w:space="0" w:color="4F81BD"/>
              <w:bottom w:val="single" w:sz="12" w:space="0" w:color="4F81BD"/>
              <w:right w:val="single" w:sz="12" w:space="0" w:color="4F81BD"/>
            </w:tcBorders>
          </w:tcPr>
          <w:p w:rsidR="006E714E" w:rsidRDefault="006E714E" w:rsidP="00940298">
            <w:r>
              <w:t>1 smoke alarm present and tested in working order - 1 carbon alarm seen and tested in working order</w:t>
            </w:r>
          </w:p>
        </w:tc>
      </w:tr>
      <w:tr w:rsidR="006E714E" w:rsidTr="00DE7AAC">
        <w:tc>
          <w:tcPr>
            <w:tcW w:w="3011" w:type="dxa"/>
            <w:tcBorders>
              <w:top w:val="single" w:sz="12" w:space="0" w:color="4F81BD"/>
              <w:left w:val="single" w:sz="12" w:space="0" w:color="4F81BD"/>
              <w:bottom w:val="single" w:sz="12" w:space="0" w:color="4F81BD"/>
              <w:right w:val="single" w:sz="12" w:space="0" w:color="4F81BD"/>
            </w:tcBorders>
          </w:tcPr>
          <w:p w:rsidR="006E714E" w:rsidRPr="000B58CD" w:rsidRDefault="006E714E" w:rsidP="008522AB">
            <w:pPr>
              <w:spacing w:before="120" w:after="120"/>
              <w:rPr>
                <w:b/>
                <w:bCs/>
              </w:rPr>
            </w:pPr>
            <w:r w:rsidRPr="000B58CD">
              <w:rPr>
                <w:b/>
                <w:bCs/>
              </w:rPr>
              <w:t xml:space="preserve">Keys </w:t>
            </w:r>
          </w:p>
        </w:tc>
        <w:tc>
          <w:tcPr>
            <w:tcW w:w="11873" w:type="dxa"/>
            <w:tcBorders>
              <w:top w:val="single" w:sz="12" w:space="0" w:color="4F81BD"/>
              <w:left w:val="single" w:sz="12" w:space="0" w:color="4F81BD"/>
              <w:bottom w:val="single" w:sz="12" w:space="0" w:color="4F81BD"/>
              <w:right w:val="single" w:sz="12" w:space="0" w:color="4F81BD"/>
            </w:tcBorders>
          </w:tcPr>
          <w:p w:rsidR="006E714E" w:rsidRDefault="006E714E" w:rsidP="00940298">
            <w:r>
              <w:t xml:space="preserve">2 x sets of keys Communal door 4 x yale keys Front door 2 x yale keys and 2 x chubb keys -keys seen and left in property Bedroom door keys 2 x yales Back door 1 x chubb 2 x universal </w:t>
            </w:r>
          </w:p>
        </w:tc>
      </w:tr>
    </w:tbl>
    <w:p w:rsidR="006E714E" w:rsidRDefault="006E714E" w:rsidP="00807D2A"/>
    <w:p w:rsidR="006E714E" w:rsidRDefault="006E714E" w:rsidP="00807D2A"/>
    <w:p w:rsidR="006E714E" w:rsidRDefault="006E714E" w:rsidP="00807D2A"/>
    <w:p w:rsidR="006E714E" w:rsidRDefault="006E714E" w:rsidP="00807D2A"/>
    <w:p w:rsidR="006E714E" w:rsidRDefault="006E714E" w:rsidP="00807D2A"/>
    <w:p w:rsidR="006E714E" w:rsidRDefault="006E714E" w:rsidP="00807D2A"/>
    <w:tbl>
      <w:tblPr>
        <w:tblW w:w="14854" w:type="dxa"/>
        <w:tblInd w:w="10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A0"/>
      </w:tblPr>
      <w:tblGrid>
        <w:gridCol w:w="14854"/>
      </w:tblGrid>
      <w:tr w:rsidR="006E714E" w:rsidRPr="0094094C" w:rsidTr="00DE7AAC">
        <w:tc>
          <w:tcPr>
            <w:tcW w:w="14854" w:type="dxa"/>
            <w:shd w:val="clear" w:color="auto" w:fill="4F81BD"/>
          </w:tcPr>
          <w:p w:rsidR="006E714E" w:rsidRPr="00F52125" w:rsidRDefault="006E714E" w:rsidP="00E31317">
            <w:pPr>
              <w:pStyle w:val="BoxHeading"/>
              <w:rPr>
                <w:rFonts w:ascii="Calibri" w:hAnsi="Calibri"/>
                <w:bCs/>
                <w:sz w:val="24"/>
                <w:szCs w:val="28"/>
              </w:rPr>
            </w:pPr>
          </w:p>
          <w:p w:rsidR="006E714E" w:rsidRPr="00F52125" w:rsidRDefault="006E714E" w:rsidP="00E31317">
            <w:pPr>
              <w:pStyle w:val="BoxHeading"/>
              <w:rPr>
                <w:rFonts w:ascii="Calibri" w:hAnsi="Calibri"/>
                <w:bCs/>
                <w:sz w:val="24"/>
                <w:szCs w:val="28"/>
              </w:rPr>
            </w:pPr>
            <w:r w:rsidRPr="00F52125">
              <w:rPr>
                <w:rFonts w:ascii="Calibri" w:hAnsi="Calibri"/>
                <w:bCs/>
                <w:sz w:val="24"/>
                <w:szCs w:val="28"/>
              </w:rPr>
              <w:t>UTILITIES AT CHECK IN</w:t>
            </w:r>
          </w:p>
          <w:p w:rsidR="006E714E" w:rsidRPr="00F52125" w:rsidRDefault="006E714E" w:rsidP="00E31317">
            <w:pPr>
              <w:pStyle w:val="BoxHeading"/>
              <w:rPr>
                <w:rFonts w:ascii="Calibri" w:hAnsi="Calibri"/>
                <w:bCs/>
                <w:sz w:val="24"/>
                <w:szCs w:val="28"/>
              </w:rPr>
            </w:pPr>
          </w:p>
        </w:tc>
      </w:tr>
    </w:tbl>
    <w:p w:rsidR="006E714E" w:rsidRDefault="006E714E" w:rsidP="00807D2A"/>
    <w:tbl>
      <w:tblPr>
        <w:tblW w:w="4902" w:type="pct"/>
        <w:tblInd w:w="108" w:type="dxa"/>
        <w:tblBorders>
          <w:top w:val="single" w:sz="12" w:space="0" w:color="4F81BD"/>
          <w:left w:val="single" w:sz="12" w:space="0" w:color="4F81BD"/>
          <w:bottom w:val="single" w:sz="12" w:space="0" w:color="4F81BD"/>
          <w:right w:val="single" w:sz="12" w:space="0" w:color="4F81BD"/>
          <w:insideH w:val="single" w:sz="12" w:space="0" w:color="4F81BD"/>
          <w:insideV w:val="single" w:sz="12" w:space="0" w:color="4F81BD"/>
        </w:tblBorders>
        <w:tblLook w:val="00A0"/>
      </w:tblPr>
      <w:tblGrid>
        <w:gridCol w:w="2541"/>
        <w:gridCol w:w="4745"/>
        <w:gridCol w:w="4671"/>
        <w:gridCol w:w="2956"/>
      </w:tblGrid>
      <w:tr w:rsidR="006E714E" w:rsidTr="00DE7AAC">
        <w:tc>
          <w:tcPr>
            <w:tcW w:w="852" w:type="pct"/>
            <w:shd w:val="clear" w:color="auto" w:fill="4F81BD"/>
          </w:tcPr>
          <w:p w:rsidR="006E714E" w:rsidRPr="000B58CD" w:rsidRDefault="006E714E" w:rsidP="00807D2A">
            <w:pPr>
              <w:rPr>
                <w:rFonts w:ascii="Times New Roman" w:hAnsi="Times New Roman"/>
                <w:b/>
                <w:bCs/>
                <w:color w:val="FFFFFF"/>
                <w:lang w:eastAsia="en-GB"/>
              </w:rPr>
            </w:pPr>
            <w:r w:rsidRPr="000B58CD">
              <w:rPr>
                <w:b/>
                <w:bCs/>
                <w:color w:val="FFFFFF"/>
                <w:lang w:eastAsia="en-GB"/>
              </w:rPr>
              <w:t>Services</w:t>
            </w:r>
          </w:p>
        </w:tc>
        <w:tc>
          <w:tcPr>
            <w:tcW w:w="1591" w:type="pct"/>
            <w:shd w:val="clear" w:color="auto" w:fill="4F81BD"/>
          </w:tcPr>
          <w:p w:rsidR="006E714E" w:rsidRPr="000B58CD" w:rsidRDefault="006E714E" w:rsidP="00DD6068">
            <w:pPr>
              <w:jc w:val="center"/>
              <w:rPr>
                <w:rFonts w:ascii="Times New Roman" w:hAnsi="Times New Roman"/>
                <w:b/>
                <w:bCs/>
                <w:color w:val="FFFFFF"/>
                <w:lang w:eastAsia="en-GB"/>
              </w:rPr>
            </w:pPr>
            <w:r w:rsidRPr="000B58CD">
              <w:rPr>
                <w:b/>
                <w:bCs/>
                <w:color w:val="FFFFFF"/>
                <w:lang w:eastAsia="en-GB"/>
              </w:rPr>
              <w:t>Location</w:t>
            </w:r>
          </w:p>
        </w:tc>
        <w:tc>
          <w:tcPr>
            <w:tcW w:w="1566" w:type="pct"/>
            <w:shd w:val="clear" w:color="auto" w:fill="4F81BD"/>
          </w:tcPr>
          <w:p w:rsidR="006E714E" w:rsidRPr="000B58CD" w:rsidRDefault="006E714E" w:rsidP="000B58CD">
            <w:pPr>
              <w:jc w:val="center"/>
              <w:rPr>
                <w:rFonts w:ascii="Times New Roman" w:hAnsi="Times New Roman"/>
                <w:b/>
                <w:bCs/>
                <w:color w:val="FFFFFF"/>
                <w:lang w:eastAsia="en-GB"/>
              </w:rPr>
            </w:pPr>
            <w:r w:rsidRPr="000B58CD">
              <w:rPr>
                <w:b/>
                <w:bCs/>
                <w:color w:val="FFFFFF"/>
                <w:lang w:eastAsia="en-GB"/>
              </w:rPr>
              <w:t>Serial No</w:t>
            </w:r>
          </w:p>
        </w:tc>
        <w:tc>
          <w:tcPr>
            <w:tcW w:w="991" w:type="pct"/>
            <w:shd w:val="clear" w:color="auto" w:fill="4F81BD"/>
          </w:tcPr>
          <w:p w:rsidR="006E714E" w:rsidRPr="000B58CD" w:rsidRDefault="006E714E" w:rsidP="000B58CD">
            <w:pPr>
              <w:jc w:val="center"/>
              <w:rPr>
                <w:rFonts w:ascii="Times New Roman" w:hAnsi="Times New Roman"/>
                <w:b/>
                <w:bCs/>
                <w:color w:val="FFFFFF"/>
                <w:lang w:eastAsia="en-GB"/>
              </w:rPr>
            </w:pPr>
            <w:r w:rsidRPr="000B58CD">
              <w:rPr>
                <w:b/>
                <w:bCs/>
                <w:color w:val="FFFFFF"/>
                <w:lang w:eastAsia="en-GB"/>
              </w:rPr>
              <w:t>Readings</w:t>
            </w:r>
          </w:p>
        </w:tc>
      </w:tr>
      <w:tr w:rsidR="006E714E" w:rsidTr="00DE7AAC">
        <w:tc>
          <w:tcPr>
            <w:tcW w:w="852" w:type="pct"/>
          </w:tcPr>
          <w:p w:rsidR="006E714E" w:rsidRPr="000B58CD" w:rsidRDefault="006E714E" w:rsidP="00807D2A">
            <w:pPr>
              <w:rPr>
                <w:b/>
                <w:bCs/>
                <w:lang w:eastAsia="en-GB"/>
              </w:rPr>
            </w:pPr>
            <w:r w:rsidRPr="000B58CD">
              <w:rPr>
                <w:b/>
                <w:bCs/>
                <w:lang w:eastAsia="en-GB"/>
              </w:rPr>
              <w:t>Gas</w:t>
            </w:r>
          </w:p>
          <w:p w:rsidR="006E714E" w:rsidRPr="000B58CD" w:rsidRDefault="006E714E" w:rsidP="00807D2A">
            <w:pPr>
              <w:rPr>
                <w:b/>
                <w:bCs/>
                <w:lang w:eastAsia="en-GB"/>
              </w:rPr>
            </w:pPr>
          </w:p>
        </w:tc>
        <w:tc>
          <w:tcPr>
            <w:tcW w:w="1591" w:type="pct"/>
          </w:tcPr>
          <w:p w:rsidR="006E714E" w:rsidRPr="000B58CD" w:rsidRDefault="006E714E" w:rsidP="000B58CD">
            <w:pPr>
              <w:jc w:val="center"/>
              <w:rPr>
                <w:bCs/>
                <w:szCs w:val="20"/>
                <w:lang w:eastAsia="en-GB"/>
              </w:rPr>
            </w:pPr>
            <w:r>
              <w:rPr>
                <w:bCs/>
                <w:szCs w:val="20"/>
                <w:lang w:eastAsia="en-GB"/>
              </w:rPr>
              <w:t xml:space="preserve">Outside front of property </w:t>
            </w:r>
          </w:p>
        </w:tc>
        <w:tc>
          <w:tcPr>
            <w:tcW w:w="1566" w:type="pct"/>
          </w:tcPr>
          <w:p w:rsidR="006E714E" w:rsidRPr="000B58CD" w:rsidRDefault="006E714E" w:rsidP="00940298">
            <w:pPr>
              <w:jc w:val="center"/>
              <w:rPr>
                <w:bCs/>
                <w:szCs w:val="20"/>
                <w:lang w:eastAsia="en-GB"/>
              </w:rPr>
            </w:pPr>
            <w:r>
              <w:rPr>
                <w:bCs/>
                <w:szCs w:val="20"/>
                <w:lang w:eastAsia="en-GB"/>
              </w:rPr>
              <w:t>G4K0804831013</w:t>
            </w:r>
          </w:p>
        </w:tc>
        <w:tc>
          <w:tcPr>
            <w:tcW w:w="991" w:type="pct"/>
          </w:tcPr>
          <w:p w:rsidR="006E714E" w:rsidRPr="000B58CD" w:rsidRDefault="006E714E" w:rsidP="00940298">
            <w:pPr>
              <w:jc w:val="center"/>
              <w:rPr>
                <w:bCs/>
                <w:szCs w:val="20"/>
                <w:lang w:eastAsia="en-GB"/>
              </w:rPr>
            </w:pPr>
            <w:r>
              <w:rPr>
                <w:bCs/>
                <w:szCs w:val="20"/>
                <w:lang w:eastAsia="en-GB"/>
              </w:rPr>
              <w:t>09518</w:t>
            </w:r>
          </w:p>
        </w:tc>
      </w:tr>
      <w:tr w:rsidR="006E714E" w:rsidTr="00DE7AAC">
        <w:tc>
          <w:tcPr>
            <w:tcW w:w="852" w:type="pct"/>
            <w:shd w:val="clear" w:color="auto" w:fill="4F81BD"/>
          </w:tcPr>
          <w:p w:rsidR="006E714E" w:rsidRPr="000B58CD" w:rsidRDefault="006E714E" w:rsidP="00807D2A">
            <w:pPr>
              <w:rPr>
                <w:b/>
                <w:bCs/>
                <w:lang w:eastAsia="en-GB"/>
              </w:rPr>
            </w:pPr>
          </w:p>
        </w:tc>
        <w:tc>
          <w:tcPr>
            <w:tcW w:w="1591" w:type="pct"/>
            <w:shd w:val="clear" w:color="auto" w:fill="4F81BD"/>
          </w:tcPr>
          <w:p w:rsidR="006E714E" w:rsidRPr="006D268E" w:rsidRDefault="006E714E" w:rsidP="00807D2A">
            <w:pPr>
              <w:rPr>
                <w:lang w:eastAsia="en-GB"/>
              </w:rPr>
            </w:pPr>
          </w:p>
        </w:tc>
        <w:tc>
          <w:tcPr>
            <w:tcW w:w="1566" w:type="pct"/>
            <w:shd w:val="clear" w:color="auto" w:fill="4F81BD"/>
          </w:tcPr>
          <w:p w:rsidR="006E714E" w:rsidRPr="006D268E" w:rsidRDefault="006E714E" w:rsidP="00807D2A">
            <w:pPr>
              <w:rPr>
                <w:lang w:eastAsia="en-GB"/>
              </w:rPr>
            </w:pPr>
          </w:p>
        </w:tc>
        <w:tc>
          <w:tcPr>
            <w:tcW w:w="991" w:type="pct"/>
            <w:shd w:val="clear" w:color="auto" w:fill="4F81BD"/>
          </w:tcPr>
          <w:p w:rsidR="006E714E" w:rsidRPr="006D268E" w:rsidRDefault="006E714E" w:rsidP="00807D2A">
            <w:pPr>
              <w:rPr>
                <w:lang w:eastAsia="en-GB"/>
              </w:rPr>
            </w:pPr>
          </w:p>
        </w:tc>
      </w:tr>
      <w:tr w:rsidR="006E714E" w:rsidTr="00DE7AAC">
        <w:tc>
          <w:tcPr>
            <w:tcW w:w="852" w:type="pct"/>
          </w:tcPr>
          <w:p w:rsidR="006E714E" w:rsidRPr="000B58CD" w:rsidRDefault="006E714E" w:rsidP="00807D2A">
            <w:pPr>
              <w:rPr>
                <w:b/>
                <w:bCs/>
                <w:lang w:eastAsia="en-GB"/>
              </w:rPr>
            </w:pPr>
            <w:r w:rsidRPr="000B58CD">
              <w:rPr>
                <w:b/>
                <w:bCs/>
                <w:lang w:eastAsia="en-GB"/>
              </w:rPr>
              <w:t>Electricity</w:t>
            </w:r>
          </w:p>
          <w:p w:rsidR="006E714E" w:rsidRPr="000B58CD" w:rsidRDefault="006E714E" w:rsidP="00807D2A">
            <w:pPr>
              <w:rPr>
                <w:b/>
                <w:bCs/>
                <w:lang w:eastAsia="en-GB"/>
              </w:rPr>
            </w:pPr>
          </w:p>
        </w:tc>
        <w:tc>
          <w:tcPr>
            <w:tcW w:w="1591" w:type="pct"/>
          </w:tcPr>
          <w:p w:rsidR="006E714E" w:rsidRPr="000B58CD" w:rsidRDefault="006E714E" w:rsidP="000B58CD">
            <w:pPr>
              <w:jc w:val="center"/>
              <w:rPr>
                <w:bCs/>
                <w:szCs w:val="20"/>
                <w:lang w:eastAsia="en-GB"/>
              </w:rPr>
            </w:pPr>
            <w:r>
              <w:rPr>
                <w:bCs/>
                <w:szCs w:val="20"/>
                <w:lang w:eastAsia="en-GB"/>
              </w:rPr>
              <w:t xml:space="preserve">Communal hallway </w:t>
            </w:r>
          </w:p>
        </w:tc>
        <w:tc>
          <w:tcPr>
            <w:tcW w:w="1566" w:type="pct"/>
          </w:tcPr>
          <w:p w:rsidR="006E714E" w:rsidRPr="000B58CD" w:rsidRDefault="006E714E" w:rsidP="00940298">
            <w:pPr>
              <w:jc w:val="center"/>
              <w:rPr>
                <w:bCs/>
                <w:szCs w:val="20"/>
                <w:lang w:eastAsia="en-GB"/>
              </w:rPr>
            </w:pPr>
            <w:r>
              <w:rPr>
                <w:bCs/>
                <w:szCs w:val="20"/>
                <w:lang w:eastAsia="en-GB"/>
              </w:rPr>
              <w:t>L85A10254</w:t>
            </w:r>
          </w:p>
        </w:tc>
        <w:tc>
          <w:tcPr>
            <w:tcW w:w="991" w:type="pct"/>
          </w:tcPr>
          <w:p w:rsidR="006E714E" w:rsidRPr="000B58CD" w:rsidRDefault="006E714E" w:rsidP="00940298">
            <w:pPr>
              <w:jc w:val="center"/>
              <w:rPr>
                <w:bCs/>
                <w:szCs w:val="20"/>
                <w:lang w:eastAsia="en-GB"/>
              </w:rPr>
            </w:pPr>
            <w:r>
              <w:rPr>
                <w:bCs/>
                <w:szCs w:val="20"/>
                <w:lang w:eastAsia="en-GB"/>
              </w:rPr>
              <w:t>77111</w:t>
            </w:r>
          </w:p>
        </w:tc>
      </w:tr>
      <w:tr w:rsidR="006E714E" w:rsidTr="00DE7AAC">
        <w:tc>
          <w:tcPr>
            <w:tcW w:w="852" w:type="pct"/>
            <w:shd w:val="clear" w:color="auto" w:fill="4F81BD"/>
          </w:tcPr>
          <w:p w:rsidR="006E714E" w:rsidRPr="000B58CD" w:rsidRDefault="006E714E" w:rsidP="00807D2A">
            <w:pPr>
              <w:rPr>
                <w:b/>
                <w:bCs/>
                <w:lang w:eastAsia="en-GB"/>
              </w:rPr>
            </w:pPr>
          </w:p>
        </w:tc>
        <w:tc>
          <w:tcPr>
            <w:tcW w:w="1591" w:type="pct"/>
            <w:shd w:val="clear" w:color="auto" w:fill="4F81BD"/>
          </w:tcPr>
          <w:p w:rsidR="006E714E" w:rsidRPr="006D268E" w:rsidRDefault="006E714E" w:rsidP="00807D2A">
            <w:pPr>
              <w:rPr>
                <w:lang w:eastAsia="en-GB"/>
              </w:rPr>
            </w:pPr>
          </w:p>
        </w:tc>
        <w:tc>
          <w:tcPr>
            <w:tcW w:w="1566" w:type="pct"/>
            <w:shd w:val="clear" w:color="auto" w:fill="4F81BD"/>
          </w:tcPr>
          <w:p w:rsidR="006E714E" w:rsidRPr="006D268E" w:rsidRDefault="006E714E" w:rsidP="00807D2A">
            <w:pPr>
              <w:rPr>
                <w:lang w:eastAsia="en-GB"/>
              </w:rPr>
            </w:pPr>
          </w:p>
        </w:tc>
        <w:tc>
          <w:tcPr>
            <w:tcW w:w="991" w:type="pct"/>
            <w:shd w:val="clear" w:color="auto" w:fill="4F81BD"/>
          </w:tcPr>
          <w:p w:rsidR="006E714E" w:rsidRPr="006D268E" w:rsidRDefault="006E714E" w:rsidP="00807D2A">
            <w:pPr>
              <w:rPr>
                <w:lang w:eastAsia="en-GB"/>
              </w:rPr>
            </w:pPr>
          </w:p>
        </w:tc>
      </w:tr>
    </w:tbl>
    <w:p w:rsidR="006E714E" w:rsidRPr="00DE7AAC" w:rsidRDefault="006E714E" w:rsidP="003C7988">
      <w:pPr>
        <w:pStyle w:val="TIPheading"/>
        <w:rPr>
          <w:b/>
          <w:color w:val="000000"/>
        </w:rPr>
      </w:pPr>
      <w:r w:rsidRPr="00DE7AAC">
        <w:rPr>
          <w:b/>
          <w:color w:val="000000"/>
        </w:rPr>
        <w:t>DECLARATION:</w:t>
      </w:r>
    </w:p>
    <w:p w:rsidR="006E714E" w:rsidRPr="003C7988" w:rsidRDefault="006E714E" w:rsidP="003C7988">
      <w:pPr>
        <w:rPr>
          <w:lang w:eastAsia="en-GB"/>
        </w:rPr>
      </w:pPr>
      <w:r w:rsidRPr="003C7988">
        <w:rPr>
          <w:lang w:eastAsia="en-GB"/>
        </w:rPr>
        <w:t>This is to certify that we the undersigned have carefully checked the inventory and subject to the marginal notes, consider this to be a fair and correct schedule of condition of the contents of the property.</w:t>
      </w:r>
    </w:p>
    <w:p w:rsidR="006E714E" w:rsidRPr="003C7988" w:rsidRDefault="006E714E" w:rsidP="003C7988">
      <w:pPr>
        <w:rPr>
          <w:lang w:eastAsia="en-GB"/>
        </w:rPr>
      </w:pPr>
      <w:r w:rsidRPr="003C7988">
        <w:rPr>
          <w:lang w:eastAsia="en-GB"/>
        </w:rPr>
        <w:t>We understand that any amendments and additions made more than 7 working days after receipt of the Inventory will not be admissible.</w:t>
      </w:r>
    </w:p>
    <w:p w:rsidR="006E714E" w:rsidRPr="001E44B8" w:rsidRDefault="006E714E" w:rsidP="00807D2A"/>
    <w:tbl>
      <w:tblPr>
        <w:tblW w:w="0" w:type="auto"/>
        <w:tblLayout w:type="fixed"/>
        <w:tblLook w:val="0000"/>
      </w:tblPr>
      <w:tblGrid>
        <w:gridCol w:w="4857"/>
        <w:gridCol w:w="4857"/>
        <w:gridCol w:w="4857"/>
      </w:tblGrid>
      <w:tr w:rsidR="006E714E" w:rsidTr="00940298">
        <w:trPr>
          <w:trHeight w:hRule="exact" w:val="4819"/>
        </w:trPr>
        <w:tc>
          <w:tcPr>
            <w:tcW w:w="4857" w:type="dxa"/>
            <w:vAlign w:val="center"/>
          </w:tcPr>
          <w:p w:rsidR="006E714E" w:rsidRDefault="006E714E" w:rsidP="00940298">
            <w:pPr>
              <w:pStyle w:val="TblPic"/>
            </w:pPr>
            <w:r w:rsidRPr="00E717A1">
              <w:pict>
                <v:shape id="_x0000_i1025" type="#_x0000_t75" style="width:228pt;height:171pt">
                  <v:imagedata r:id="rId8" o:title=""/>
                </v:shape>
              </w:pict>
            </w:r>
          </w:p>
        </w:tc>
        <w:tc>
          <w:tcPr>
            <w:tcW w:w="4857" w:type="dxa"/>
            <w:vAlign w:val="center"/>
          </w:tcPr>
          <w:p w:rsidR="006E714E" w:rsidRDefault="006E714E" w:rsidP="00940298">
            <w:pPr>
              <w:pStyle w:val="TblPic"/>
            </w:pPr>
            <w:r w:rsidRPr="00E717A1">
              <w:pict>
                <v:shape id="_x0000_i1026" type="#_x0000_t75" style="width:228pt;height:171pt">
                  <v:imagedata r:id="rId9" o:title=""/>
                </v:shape>
              </w:pict>
            </w:r>
          </w:p>
        </w:tc>
        <w:tc>
          <w:tcPr>
            <w:tcW w:w="4857" w:type="dxa"/>
            <w:vAlign w:val="center"/>
          </w:tcPr>
          <w:p w:rsidR="006E714E" w:rsidRDefault="006E714E" w:rsidP="00940298">
            <w:pPr>
              <w:pStyle w:val="TblPic"/>
            </w:pPr>
            <w:r w:rsidRPr="00E717A1">
              <w:pict>
                <v:shape id="_x0000_i1027" type="#_x0000_t75" style="width:228pt;height:171pt">
                  <v:imagedata r:id="rId10" o:title=""/>
                </v:shape>
              </w:pict>
            </w:r>
          </w:p>
        </w:tc>
      </w:tr>
    </w:tbl>
    <w:p w:rsidR="006E714E" w:rsidRPr="00393B2C" w:rsidRDefault="006E714E" w:rsidP="00807D2A">
      <w:pPr>
        <w:sectPr w:rsidR="006E714E" w:rsidRPr="00393B2C" w:rsidSect="00CB74BC">
          <w:footerReference w:type="default" r:id="rId11"/>
          <w:footerReference w:type="first" r:id="rId12"/>
          <w:pgSz w:w="16838" w:h="11906" w:orient="landscape" w:code="9"/>
          <w:pgMar w:top="567" w:right="709" w:bottom="567" w:left="1134" w:header="567" w:footer="709" w:gutter="0"/>
          <w:cols w:space="708"/>
          <w:titlePg/>
          <w:docGrid w:linePitch="360"/>
        </w:sectPr>
      </w:pPr>
    </w:p>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97"/>
        <w:gridCol w:w="4997"/>
        <w:gridCol w:w="4998"/>
      </w:tblGrid>
      <w:tr w:rsidR="006E714E" w:rsidRPr="000B58CD" w:rsidTr="00D905A5">
        <w:trPr>
          <w:trHeight w:val="419"/>
          <w:tblHeader/>
        </w:trPr>
        <w:tc>
          <w:tcPr>
            <w:tcW w:w="14992" w:type="dxa"/>
            <w:gridSpan w:val="3"/>
            <w:shd w:val="clear" w:color="auto" w:fill="4F81BD"/>
          </w:tcPr>
          <w:p w:rsidR="006E714E" w:rsidRPr="000B58CD" w:rsidRDefault="006E714E" w:rsidP="000B58CD">
            <w:pPr>
              <w:tabs>
                <w:tab w:val="left" w:pos="4111"/>
              </w:tabs>
              <w:spacing w:line="288" w:lineRule="auto"/>
              <w:jc w:val="center"/>
              <w:rPr>
                <w:b/>
                <w:color w:val="FFFFFF"/>
              </w:rPr>
            </w:pPr>
            <w:r w:rsidRPr="002D3489">
              <w:rPr>
                <w:b/>
                <w:color w:val="FFFFFF"/>
              </w:rPr>
              <w:t>FRONT DOOR AND HALLWAY</w:t>
            </w:r>
          </w:p>
        </w:tc>
      </w:tr>
      <w:tr w:rsidR="006E714E" w:rsidRPr="000B58CD" w:rsidTr="005125BC">
        <w:trPr>
          <w:trHeight w:val="313"/>
        </w:trPr>
        <w:tc>
          <w:tcPr>
            <w:tcW w:w="14992" w:type="dxa"/>
            <w:gridSpan w:val="3"/>
            <w:shd w:val="clear" w:color="auto" w:fill="B8CCE4"/>
            <w:vAlign w:val="bottom"/>
          </w:tcPr>
          <w:p w:rsidR="006E714E" w:rsidRPr="000B58CD" w:rsidRDefault="006E714E" w:rsidP="00945484">
            <w:pPr>
              <w:tabs>
                <w:tab w:val="left" w:pos="4111"/>
              </w:tabs>
              <w:spacing w:line="360" w:lineRule="auto"/>
              <w:rPr>
                <w:b/>
                <w:color w:val="000000"/>
              </w:rPr>
            </w:pPr>
            <w:r>
              <w:rPr>
                <w:b/>
                <w:color w:val="000000"/>
              </w:rPr>
              <w:t>Front Door</w:t>
            </w:r>
          </w:p>
        </w:tc>
      </w:tr>
      <w:tr w:rsidR="006E714E" w:rsidRPr="000B58CD" w:rsidTr="00D905A5">
        <w:tc>
          <w:tcPr>
            <w:tcW w:w="4997" w:type="dxa"/>
          </w:tcPr>
          <w:p w:rsidR="006E714E" w:rsidRDefault="006E714E" w:rsidP="002D3489">
            <w:pPr>
              <w:spacing w:line="360" w:lineRule="auto"/>
            </w:pPr>
            <w:r>
              <w:t>1 white wooden painted 2-panelled front door</w:t>
            </w:r>
          </w:p>
          <w:p w:rsidR="006E714E" w:rsidRDefault="006E714E" w:rsidP="002D3489">
            <w:pPr>
              <w:spacing w:line="360" w:lineRule="auto"/>
            </w:pPr>
          </w:p>
          <w:p w:rsidR="006E714E" w:rsidRDefault="006E714E" w:rsidP="002D3489">
            <w:pPr>
              <w:spacing w:line="360" w:lineRule="auto"/>
            </w:pPr>
            <w:r>
              <w:t>1 brass YALE lock</w:t>
            </w:r>
          </w:p>
          <w:p w:rsidR="006E714E" w:rsidRDefault="006E714E" w:rsidP="002D3489">
            <w:pPr>
              <w:spacing w:line="360" w:lineRule="auto"/>
            </w:pPr>
            <w:r>
              <w:t>1 built-in CHUBB lock with brass cover</w:t>
            </w:r>
          </w:p>
          <w:p w:rsidR="006E714E" w:rsidRDefault="006E714E" w:rsidP="002D3489">
            <w:pPr>
              <w:spacing w:line="360" w:lineRule="auto"/>
            </w:pPr>
            <w:r>
              <w:t xml:space="preserve">Reverse of door, 1 white wooden painted 2-panel door </w:t>
            </w:r>
          </w:p>
          <w:p w:rsidR="006E714E" w:rsidRDefault="006E714E" w:rsidP="002D3489">
            <w:pPr>
              <w:spacing w:line="360" w:lineRule="auto"/>
            </w:pPr>
          </w:p>
          <w:p w:rsidR="006E714E" w:rsidRPr="000B58CD" w:rsidRDefault="006E714E" w:rsidP="002D3489">
            <w:pPr>
              <w:spacing w:line="360" w:lineRule="auto"/>
            </w:pPr>
            <w:r>
              <w:t>White wooden painted door frame</w:t>
            </w:r>
          </w:p>
        </w:tc>
        <w:tc>
          <w:tcPr>
            <w:tcW w:w="4997" w:type="dxa"/>
          </w:tcPr>
          <w:p w:rsidR="006E714E" w:rsidRDefault="006E714E" w:rsidP="002D3489">
            <w:pPr>
              <w:spacing w:line="360" w:lineRule="auto"/>
            </w:pPr>
            <w:r>
              <w:t xml:space="preserve">Painted over defects, painted over small chips to bottom edge, few usage marks and scuff marks </w:t>
            </w:r>
          </w:p>
          <w:p w:rsidR="006E714E" w:rsidRDefault="006E714E" w:rsidP="002D3489">
            <w:pPr>
              <w:spacing w:line="360" w:lineRule="auto"/>
            </w:pPr>
            <w:r>
              <w:t>Slightly scratched and tarnished, working order</w:t>
            </w:r>
          </w:p>
          <w:p w:rsidR="006E714E" w:rsidRDefault="006E714E" w:rsidP="002D3489">
            <w:pPr>
              <w:spacing w:line="360" w:lineRule="auto"/>
            </w:pPr>
            <w:r>
              <w:t>Minor scratches, working order</w:t>
            </w:r>
          </w:p>
          <w:p w:rsidR="006E714E" w:rsidRDefault="006E714E" w:rsidP="002D3489">
            <w:pPr>
              <w:spacing w:line="360" w:lineRule="auto"/>
            </w:pPr>
            <w:r>
              <w:t>Few minor marks on right hand side, minor scratches mid to high level, painted over chips to bottom edge</w:t>
            </w:r>
          </w:p>
          <w:p w:rsidR="006E714E" w:rsidRPr="000B58CD" w:rsidRDefault="006E714E" w:rsidP="002D3489">
            <w:pPr>
              <w:spacing w:line="360" w:lineRule="auto"/>
            </w:pPr>
            <w:r>
              <w:t>Painted over defects, few usage marks to exterior</w:t>
            </w:r>
          </w:p>
        </w:tc>
        <w:tc>
          <w:tcPr>
            <w:tcW w:w="4998" w:type="dxa"/>
          </w:tcPr>
          <w:p w:rsidR="006E714E" w:rsidRPr="00BE7735" w:rsidRDefault="006E714E" w:rsidP="00525850">
            <w:pPr>
              <w:spacing w:line="360" w:lineRule="auto"/>
            </w:pPr>
          </w:p>
        </w:tc>
      </w:tr>
      <w:tr w:rsidR="006E714E" w:rsidRPr="000B58CD" w:rsidTr="005125BC">
        <w:tc>
          <w:tcPr>
            <w:tcW w:w="14992" w:type="dxa"/>
            <w:gridSpan w:val="3"/>
            <w:shd w:val="clear" w:color="auto" w:fill="B8CCE4"/>
          </w:tcPr>
          <w:p w:rsidR="006E714E" w:rsidRPr="000B58CD" w:rsidRDefault="006E714E" w:rsidP="000B58CD">
            <w:pPr>
              <w:tabs>
                <w:tab w:val="left" w:pos="4111"/>
              </w:tabs>
              <w:spacing w:line="360" w:lineRule="auto"/>
              <w:rPr>
                <w:b/>
                <w:color w:val="000000"/>
              </w:rPr>
            </w:pPr>
            <w:r w:rsidRPr="002D3489">
              <w:rPr>
                <w:b/>
                <w:color w:val="000000"/>
              </w:rPr>
              <w:t>Ceiling</w:t>
            </w:r>
          </w:p>
        </w:tc>
      </w:tr>
      <w:tr w:rsidR="006E714E" w:rsidRPr="000B58CD" w:rsidTr="00D905A5">
        <w:tc>
          <w:tcPr>
            <w:tcW w:w="4997" w:type="dxa"/>
          </w:tcPr>
          <w:p w:rsidR="006E714E" w:rsidRPr="000B58CD" w:rsidRDefault="006E714E" w:rsidP="002D3489">
            <w:pPr>
              <w:spacing w:line="360" w:lineRule="auto"/>
            </w:pPr>
            <w:r>
              <w:t>Painted white</w:t>
            </w:r>
          </w:p>
        </w:tc>
        <w:tc>
          <w:tcPr>
            <w:tcW w:w="4997" w:type="dxa"/>
          </w:tcPr>
          <w:p w:rsidR="006E714E" w:rsidRPr="000B58CD" w:rsidRDefault="006E714E" w:rsidP="002D3489">
            <w:pPr>
              <w:spacing w:line="360" w:lineRule="auto"/>
            </w:pPr>
            <w:r>
              <w:t>1 discolouration patch on entry, otherwise in good condition, free from marks</w:t>
            </w:r>
          </w:p>
        </w:tc>
        <w:tc>
          <w:tcPr>
            <w:tcW w:w="4998" w:type="dxa"/>
          </w:tcPr>
          <w:p w:rsidR="006E714E" w:rsidRPr="00BE7735" w:rsidRDefault="006E714E" w:rsidP="00100C8B">
            <w:pPr>
              <w:spacing w:line="360" w:lineRule="auto"/>
            </w:pPr>
          </w:p>
        </w:tc>
      </w:tr>
      <w:tr w:rsidR="006E714E" w:rsidRPr="000B58CD" w:rsidTr="00D905A5">
        <w:tc>
          <w:tcPr>
            <w:tcW w:w="4997" w:type="dxa"/>
          </w:tcPr>
          <w:p w:rsidR="006E714E" w:rsidRDefault="006E714E" w:rsidP="002D3489">
            <w:pPr>
              <w:spacing w:line="360" w:lineRule="auto"/>
            </w:pPr>
            <w:r>
              <w:t>1 ceiling mounted smoke alarm</w:t>
            </w:r>
          </w:p>
        </w:tc>
        <w:tc>
          <w:tcPr>
            <w:tcW w:w="4997" w:type="dxa"/>
          </w:tcPr>
          <w:p w:rsidR="006E714E" w:rsidRDefault="006E714E" w:rsidP="002D3489">
            <w:pPr>
              <w:spacing w:line="360" w:lineRule="auto"/>
            </w:pPr>
            <w:r>
              <w:t>Light present, in working order</w:t>
            </w:r>
          </w:p>
        </w:tc>
        <w:tc>
          <w:tcPr>
            <w:tcW w:w="4998" w:type="dxa"/>
          </w:tcPr>
          <w:p w:rsidR="006E714E" w:rsidRPr="00BE7735" w:rsidRDefault="006E714E" w:rsidP="00100C8B">
            <w:pPr>
              <w:spacing w:line="360" w:lineRule="auto"/>
            </w:pPr>
          </w:p>
        </w:tc>
      </w:tr>
      <w:tr w:rsidR="006E714E" w:rsidRPr="000B58CD" w:rsidTr="005125BC">
        <w:tc>
          <w:tcPr>
            <w:tcW w:w="14992" w:type="dxa"/>
            <w:gridSpan w:val="3"/>
            <w:shd w:val="clear" w:color="auto" w:fill="B8CCE4"/>
          </w:tcPr>
          <w:p w:rsidR="006E714E" w:rsidRPr="000B58CD" w:rsidRDefault="006E714E" w:rsidP="00E31317">
            <w:pPr>
              <w:tabs>
                <w:tab w:val="left" w:pos="4111"/>
              </w:tabs>
              <w:spacing w:line="360" w:lineRule="auto"/>
              <w:rPr>
                <w:b/>
                <w:color w:val="000000"/>
              </w:rPr>
            </w:pPr>
            <w:r>
              <w:rPr>
                <w:b/>
                <w:color w:val="000000"/>
              </w:rPr>
              <w:t>Walls</w:t>
            </w:r>
          </w:p>
        </w:tc>
      </w:tr>
      <w:tr w:rsidR="006E714E" w:rsidRPr="000B58CD" w:rsidTr="00D905A5">
        <w:tc>
          <w:tcPr>
            <w:tcW w:w="4997" w:type="dxa"/>
          </w:tcPr>
          <w:p w:rsidR="006E714E" w:rsidRPr="000B58CD" w:rsidRDefault="006E714E" w:rsidP="002D3489">
            <w:pPr>
              <w:spacing w:line="360" w:lineRule="auto"/>
            </w:pPr>
            <w:r>
              <w:t>Painted white</w:t>
            </w:r>
          </w:p>
        </w:tc>
        <w:tc>
          <w:tcPr>
            <w:tcW w:w="4997" w:type="dxa"/>
          </w:tcPr>
          <w:p w:rsidR="006E714E" w:rsidRPr="000B58CD" w:rsidRDefault="006E714E" w:rsidP="002D3489">
            <w:pPr>
              <w:spacing w:line="360" w:lineRule="auto"/>
            </w:pPr>
            <w:r>
              <w:t>Painted over defects, few usage marks, 15 hooks and 1 pin seen to high level of walls, slight shading above radiator</w:t>
            </w:r>
          </w:p>
        </w:tc>
        <w:tc>
          <w:tcPr>
            <w:tcW w:w="4998" w:type="dxa"/>
          </w:tcPr>
          <w:p w:rsidR="006E714E" w:rsidRPr="00BE7735" w:rsidRDefault="006E714E" w:rsidP="00100C8B">
            <w:pPr>
              <w:spacing w:line="360" w:lineRule="auto"/>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Skirting</w:t>
            </w:r>
          </w:p>
        </w:tc>
      </w:tr>
      <w:tr w:rsidR="006E714E" w:rsidRPr="000B58CD" w:rsidTr="00D905A5">
        <w:tc>
          <w:tcPr>
            <w:tcW w:w="4997" w:type="dxa"/>
          </w:tcPr>
          <w:p w:rsidR="006E714E" w:rsidRPr="000B58CD" w:rsidRDefault="006E714E" w:rsidP="00100C8B">
            <w:pPr>
              <w:spacing w:line="360" w:lineRule="auto"/>
            </w:pPr>
            <w:r>
              <w:t>Painted white</w:t>
            </w:r>
          </w:p>
        </w:tc>
        <w:tc>
          <w:tcPr>
            <w:tcW w:w="4997" w:type="dxa"/>
          </w:tcPr>
          <w:p w:rsidR="006E714E" w:rsidRPr="000B58CD" w:rsidRDefault="006E714E" w:rsidP="00100C8B">
            <w:pPr>
              <w:spacing w:line="360" w:lineRule="auto"/>
            </w:pPr>
            <w:r>
              <w:t>Hairline cracking to skirting right hand side on stairs, few usage marks</w:t>
            </w:r>
          </w:p>
        </w:tc>
        <w:tc>
          <w:tcPr>
            <w:tcW w:w="4998" w:type="dxa"/>
          </w:tcPr>
          <w:p w:rsidR="006E714E" w:rsidRPr="00BE7735" w:rsidRDefault="006E714E" w:rsidP="00100C8B">
            <w:pPr>
              <w:spacing w:line="360" w:lineRule="auto"/>
            </w:pPr>
          </w:p>
        </w:tc>
      </w:tr>
      <w:tr w:rsidR="006E714E" w:rsidRPr="000B58CD" w:rsidTr="00D905A5">
        <w:tc>
          <w:tcPr>
            <w:tcW w:w="4997" w:type="dxa"/>
          </w:tcPr>
          <w:p w:rsidR="006E714E" w:rsidRDefault="006E714E" w:rsidP="00100C8B">
            <w:pPr>
              <w:spacing w:line="360" w:lineRule="auto"/>
            </w:pPr>
            <w:r>
              <w:t>7 inlaid spotlight seen to skirting opposite bathroom</w:t>
            </w:r>
          </w:p>
        </w:tc>
        <w:tc>
          <w:tcPr>
            <w:tcW w:w="4997" w:type="dxa"/>
          </w:tcPr>
          <w:p w:rsidR="006E714E" w:rsidRDefault="006E714E" w:rsidP="00100C8B">
            <w:pPr>
              <w:spacing w:line="360" w:lineRule="auto"/>
            </w:pPr>
            <w:r>
              <w:t>All in working order</w:t>
            </w:r>
          </w:p>
        </w:tc>
        <w:tc>
          <w:tcPr>
            <w:tcW w:w="4998" w:type="dxa"/>
          </w:tcPr>
          <w:p w:rsidR="006E714E" w:rsidRPr="00BE7735" w:rsidRDefault="006E714E" w:rsidP="00100C8B">
            <w:pPr>
              <w:spacing w:line="360" w:lineRule="auto"/>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Flooring</w:t>
            </w:r>
          </w:p>
        </w:tc>
      </w:tr>
      <w:tr w:rsidR="006E714E" w:rsidRPr="000B58CD" w:rsidTr="00D905A5">
        <w:tc>
          <w:tcPr>
            <w:tcW w:w="4997" w:type="dxa"/>
          </w:tcPr>
          <w:p w:rsidR="006E714E" w:rsidRPr="000B58CD" w:rsidRDefault="006E714E" w:rsidP="00100C8B">
            <w:pPr>
              <w:spacing w:line="360" w:lineRule="auto"/>
            </w:pPr>
            <w:r>
              <w:t>Light wooden varnished floorboards</w:t>
            </w:r>
          </w:p>
        </w:tc>
        <w:tc>
          <w:tcPr>
            <w:tcW w:w="4997" w:type="dxa"/>
          </w:tcPr>
          <w:p w:rsidR="006E714E" w:rsidRPr="000B58CD" w:rsidRDefault="006E714E" w:rsidP="00100C8B">
            <w:pPr>
              <w:spacing w:line="360" w:lineRule="auto"/>
            </w:pPr>
            <w:r>
              <w:t>In good condition throughout, few surface marks, beading complete to left hand side of flooring, clean</w:t>
            </w:r>
          </w:p>
        </w:tc>
        <w:tc>
          <w:tcPr>
            <w:tcW w:w="4998" w:type="dxa"/>
          </w:tcPr>
          <w:p w:rsidR="006E714E" w:rsidRPr="00BE7735" w:rsidRDefault="006E714E" w:rsidP="00100C8B">
            <w:pPr>
              <w:spacing w:line="360" w:lineRule="auto"/>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Heating</w:t>
            </w:r>
          </w:p>
        </w:tc>
      </w:tr>
      <w:tr w:rsidR="006E714E" w:rsidRPr="000B58CD" w:rsidTr="00D905A5">
        <w:tc>
          <w:tcPr>
            <w:tcW w:w="4997" w:type="dxa"/>
          </w:tcPr>
          <w:p w:rsidR="006E714E" w:rsidRPr="000B58CD" w:rsidRDefault="006E714E" w:rsidP="00100C8B">
            <w:pPr>
              <w:spacing w:line="360" w:lineRule="auto"/>
            </w:pPr>
            <w:r>
              <w:t>2 white manufactured radiators</w:t>
            </w:r>
          </w:p>
        </w:tc>
        <w:tc>
          <w:tcPr>
            <w:tcW w:w="4997" w:type="dxa"/>
          </w:tcPr>
          <w:p w:rsidR="006E714E" w:rsidRPr="000B58CD" w:rsidRDefault="006E714E" w:rsidP="00100C8B">
            <w:pPr>
              <w:spacing w:line="360" w:lineRule="auto"/>
            </w:pPr>
            <w:r>
              <w:t>Few usage marks and 1 valve missing to radiator left on entry by front door</w:t>
            </w:r>
          </w:p>
        </w:tc>
        <w:tc>
          <w:tcPr>
            <w:tcW w:w="4998" w:type="dxa"/>
          </w:tcPr>
          <w:p w:rsidR="006E714E" w:rsidRPr="00BE7735" w:rsidRDefault="006E714E" w:rsidP="00100C8B">
            <w:pPr>
              <w:spacing w:line="360" w:lineRule="auto"/>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Wall Fixtures</w:t>
            </w:r>
          </w:p>
        </w:tc>
      </w:tr>
      <w:tr w:rsidR="006E714E" w:rsidRPr="000B58CD" w:rsidTr="00D905A5">
        <w:tc>
          <w:tcPr>
            <w:tcW w:w="4997" w:type="dxa"/>
          </w:tcPr>
          <w:p w:rsidR="006E714E" w:rsidRPr="000B58CD" w:rsidRDefault="006E714E" w:rsidP="002D3489">
            <w:pPr>
              <w:spacing w:line="360" w:lineRule="auto"/>
            </w:pPr>
            <w:r>
              <w:t>1 wall mounted heating control with digital display, name WARMUP</w:t>
            </w:r>
          </w:p>
        </w:tc>
        <w:tc>
          <w:tcPr>
            <w:tcW w:w="4997" w:type="dxa"/>
          </w:tcPr>
          <w:p w:rsidR="006E714E" w:rsidRPr="000B58CD" w:rsidRDefault="006E714E" w:rsidP="002D3489">
            <w:pPr>
              <w:spacing w:line="360" w:lineRule="auto"/>
            </w:pPr>
            <w:r>
              <w:t>Free from marks, in working order</w:t>
            </w:r>
          </w:p>
        </w:tc>
        <w:tc>
          <w:tcPr>
            <w:tcW w:w="4998" w:type="dxa"/>
          </w:tcPr>
          <w:p w:rsidR="006E714E" w:rsidRPr="00BE7735" w:rsidRDefault="006E714E" w:rsidP="00100C8B">
            <w:pPr>
              <w:spacing w:line="360" w:lineRule="auto"/>
            </w:pPr>
          </w:p>
        </w:tc>
      </w:tr>
      <w:tr w:rsidR="006E714E" w:rsidRPr="000B58CD" w:rsidTr="00D905A5">
        <w:tc>
          <w:tcPr>
            <w:tcW w:w="4997" w:type="dxa"/>
          </w:tcPr>
          <w:p w:rsidR="006E714E" w:rsidRDefault="006E714E" w:rsidP="002D3489">
            <w:pPr>
              <w:spacing w:line="360" w:lineRule="auto"/>
            </w:pPr>
            <w:r>
              <w:t>1 wall mounted further heating control, make WORCESTER</w:t>
            </w:r>
          </w:p>
        </w:tc>
        <w:tc>
          <w:tcPr>
            <w:tcW w:w="4997" w:type="dxa"/>
          </w:tcPr>
          <w:p w:rsidR="006E714E" w:rsidRDefault="006E714E" w:rsidP="002D3489">
            <w:pPr>
              <w:spacing w:line="360" w:lineRule="auto"/>
            </w:pPr>
            <w:r>
              <w:t>Few usage marks</w:t>
            </w:r>
          </w:p>
          <w:p w:rsidR="006E714E" w:rsidRDefault="006E714E" w:rsidP="002D3489">
            <w:pPr>
              <w:spacing w:line="360" w:lineRule="auto"/>
            </w:pPr>
            <w:r>
              <w:t xml:space="preserve">Not tested </w:t>
            </w:r>
          </w:p>
        </w:tc>
        <w:tc>
          <w:tcPr>
            <w:tcW w:w="4998" w:type="dxa"/>
          </w:tcPr>
          <w:p w:rsidR="006E714E" w:rsidRPr="00BE7735" w:rsidRDefault="006E714E" w:rsidP="00100C8B">
            <w:pPr>
              <w:spacing w:line="360" w:lineRule="auto"/>
            </w:pPr>
          </w:p>
        </w:tc>
      </w:tr>
      <w:tr w:rsidR="006E714E" w:rsidRPr="000B58CD" w:rsidTr="00D905A5">
        <w:tc>
          <w:tcPr>
            <w:tcW w:w="4997" w:type="dxa"/>
          </w:tcPr>
          <w:p w:rsidR="006E714E" w:rsidRDefault="006E714E" w:rsidP="002D3489">
            <w:pPr>
              <w:spacing w:line="360" w:lineRule="auto"/>
            </w:pPr>
            <w:r>
              <w:t>1 wall mounted white batten with 4 large silver hooks and 1 small silver hook to left hand side edge</w:t>
            </w:r>
          </w:p>
        </w:tc>
        <w:tc>
          <w:tcPr>
            <w:tcW w:w="4997" w:type="dxa"/>
          </w:tcPr>
          <w:p w:rsidR="006E714E" w:rsidRDefault="006E714E" w:rsidP="002D3489">
            <w:pPr>
              <w:spacing w:line="360" w:lineRule="auto"/>
            </w:pPr>
            <w:r>
              <w:t>Free from marks</w:t>
            </w:r>
          </w:p>
        </w:tc>
        <w:tc>
          <w:tcPr>
            <w:tcW w:w="4998" w:type="dxa"/>
          </w:tcPr>
          <w:p w:rsidR="006E714E" w:rsidRPr="00BE7735" w:rsidRDefault="006E714E" w:rsidP="00100C8B">
            <w:pPr>
              <w:spacing w:line="360" w:lineRule="auto"/>
            </w:pPr>
          </w:p>
        </w:tc>
      </w:tr>
      <w:tr w:rsidR="006E714E" w:rsidRPr="000B58CD" w:rsidTr="00D905A5">
        <w:tc>
          <w:tcPr>
            <w:tcW w:w="4997" w:type="dxa"/>
          </w:tcPr>
          <w:p w:rsidR="006E714E" w:rsidRDefault="006E714E" w:rsidP="002D3489">
            <w:pPr>
              <w:spacing w:line="360" w:lineRule="auto"/>
            </w:pPr>
            <w:r>
              <w:t>1 wall mounted white box labelled BYRON</w:t>
            </w:r>
          </w:p>
        </w:tc>
        <w:tc>
          <w:tcPr>
            <w:tcW w:w="4997" w:type="dxa"/>
          </w:tcPr>
          <w:p w:rsidR="006E714E" w:rsidRDefault="006E714E" w:rsidP="002D3489">
            <w:pPr>
              <w:spacing w:line="360" w:lineRule="auto"/>
            </w:pPr>
            <w:r>
              <w:t>Unknown use, free from marks</w:t>
            </w:r>
          </w:p>
        </w:tc>
        <w:tc>
          <w:tcPr>
            <w:tcW w:w="4998" w:type="dxa"/>
          </w:tcPr>
          <w:p w:rsidR="006E714E" w:rsidRPr="00BE7735" w:rsidRDefault="006E714E" w:rsidP="00100C8B">
            <w:pPr>
              <w:spacing w:line="360" w:lineRule="auto"/>
            </w:pPr>
          </w:p>
        </w:tc>
      </w:tr>
      <w:tr w:rsidR="006E714E" w:rsidRPr="000B58CD" w:rsidTr="00D905A5">
        <w:tc>
          <w:tcPr>
            <w:tcW w:w="4997" w:type="dxa"/>
          </w:tcPr>
          <w:p w:rsidR="006E714E" w:rsidRDefault="006E714E" w:rsidP="002D3489">
            <w:pPr>
              <w:spacing w:line="360" w:lineRule="auto"/>
            </w:pPr>
            <w:r>
              <w:t>1 further wall mounted small white box low level opposite built-in cupboard</w:t>
            </w:r>
          </w:p>
        </w:tc>
        <w:tc>
          <w:tcPr>
            <w:tcW w:w="4997" w:type="dxa"/>
          </w:tcPr>
          <w:p w:rsidR="006E714E" w:rsidRDefault="006E714E" w:rsidP="002D3489">
            <w:pPr>
              <w:spacing w:line="360" w:lineRule="auto"/>
            </w:pPr>
            <w:r>
              <w:t>Unknown use, free from marks</w:t>
            </w:r>
          </w:p>
        </w:tc>
        <w:tc>
          <w:tcPr>
            <w:tcW w:w="4998" w:type="dxa"/>
          </w:tcPr>
          <w:p w:rsidR="006E714E" w:rsidRPr="00BE7735" w:rsidRDefault="006E714E" w:rsidP="002D3489">
            <w:pPr>
              <w:spacing w:line="360" w:lineRule="auto"/>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Contents</w:t>
            </w:r>
          </w:p>
        </w:tc>
      </w:tr>
      <w:tr w:rsidR="006E714E" w:rsidRPr="000B58CD" w:rsidTr="00D905A5">
        <w:tc>
          <w:tcPr>
            <w:tcW w:w="4997" w:type="dxa"/>
          </w:tcPr>
          <w:p w:rsidR="006E714E" w:rsidRPr="000B58CD" w:rsidRDefault="006E714E" w:rsidP="002D3489">
            <w:pPr>
              <w:spacing w:line="360" w:lineRule="auto"/>
            </w:pPr>
            <w:r>
              <w:t>1 black internet box</w:t>
            </w:r>
          </w:p>
        </w:tc>
        <w:tc>
          <w:tcPr>
            <w:tcW w:w="4997" w:type="dxa"/>
          </w:tcPr>
          <w:p w:rsidR="006E714E" w:rsidRPr="000B58CD" w:rsidRDefault="006E714E" w:rsidP="002D3489">
            <w:pPr>
              <w:spacing w:line="360" w:lineRule="auto"/>
            </w:pPr>
            <w:r>
              <w:t xml:space="preserve">Not tested </w:t>
            </w:r>
          </w:p>
        </w:tc>
        <w:tc>
          <w:tcPr>
            <w:tcW w:w="4998" w:type="dxa"/>
          </w:tcPr>
          <w:p w:rsidR="006E714E" w:rsidRPr="00BE7735" w:rsidRDefault="006E714E" w:rsidP="00100C8B">
            <w:pPr>
              <w:spacing w:line="360" w:lineRule="auto"/>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sidRPr="002D3489">
              <w:rPr>
                <w:b/>
                <w:color w:val="000000"/>
              </w:rPr>
              <w:t>Built-In Cupboard/Cellar</w:t>
            </w:r>
          </w:p>
        </w:tc>
      </w:tr>
      <w:tr w:rsidR="006E714E" w:rsidRPr="000B58CD" w:rsidTr="00D905A5">
        <w:tc>
          <w:tcPr>
            <w:tcW w:w="4997" w:type="dxa"/>
          </w:tcPr>
          <w:p w:rsidR="006E714E" w:rsidRDefault="006E714E" w:rsidP="002D3489">
            <w:pPr>
              <w:spacing w:line="360" w:lineRule="auto"/>
            </w:pPr>
            <w:r>
              <w:t>1 white wooden painted door with brass circular handle and 1 brass bolt at high level</w:t>
            </w:r>
          </w:p>
          <w:p w:rsidR="006E714E" w:rsidRDefault="006E714E" w:rsidP="002D3489">
            <w:pPr>
              <w:spacing w:line="360" w:lineRule="auto"/>
            </w:pPr>
          </w:p>
          <w:p w:rsidR="006E714E" w:rsidRDefault="006E714E" w:rsidP="002D3489">
            <w:pPr>
              <w:spacing w:line="360" w:lineRule="auto"/>
            </w:pPr>
            <w:r>
              <w:t>Reverse of door white painted door</w:t>
            </w:r>
          </w:p>
          <w:p w:rsidR="006E714E" w:rsidRDefault="006E714E" w:rsidP="002D3489">
            <w:pPr>
              <w:spacing w:line="360" w:lineRule="auto"/>
            </w:pPr>
          </w:p>
          <w:p w:rsidR="006E714E" w:rsidRDefault="006E714E" w:rsidP="002D3489">
            <w:pPr>
              <w:spacing w:line="360" w:lineRule="auto"/>
            </w:pPr>
          </w:p>
          <w:p w:rsidR="006E714E" w:rsidRDefault="006E714E" w:rsidP="002D3489">
            <w:pPr>
              <w:spacing w:line="360" w:lineRule="auto"/>
            </w:pPr>
            <w:r>
              <w:t>1 door mounted wooden batten with 5 silver hooks, 4 rubber ends seen to hooks, others appear missing</w:t>
            </w:r>
          </w:p>
          <w:p w:rsidR="006E714E" w:rsidRDefault="006E714E" w:rsidP="002D3489">
            <w:pPr>
              <w:spacing w:line="360" w:lineRule="auto"/>
            </w:pPr>
            <w:r>
              <w:t>Ceiling and walls exposed brick</w:t>
            </w:r>
          </w:p>
          <w:p w:rsidR="006E714E" w:rsidRDefault="006E714E" w:rsidP="002D3489">
            <w:pPr>
              <w:spacing w:line="360" w:lineRule="auto"/>
            </w:pPr>
            <w:r>
              <w:t>Flooring, concrete flooring</w:t>
            </w:r>
          </w:p>
          <w:p w:rsidR="006E714E" w:rsidRDefault="006E714E" w:rsidP="002D3489">
            <w:pPr>
              <w:spacing w:line="360" w:lineRule="auto"/>
            </w:pPr>
            <w:r>
              <w:t>Wooden stairs</w:t>
            </w:r>
          </w:p>
          <w:p w:rsidR="006E714E" w:rsidRDefault="006E714E" w:rsidP="002D3489">
            <w:pPr>
              <w:spacing w:line="360" w:lineRule="auto"/>
            </w:pPr>
            <w:r>
              <w:t xml:space="preserve">Contents: 1 freestanding wooden shelving unit with 5 wooden shelves </w:t>
            </w:r>
          </w:p>
          <w:p w:rsidR="006E714E" w:rsidRDefault="006E714E" w:rsidP="002D3489">
            <w:pPr>
              <w:spacing w:line="360" w:lineRule="auto"/>
            </w:pPr>
            <w:r>
              <w:t>1 wall mounted light</w:t>
            </w:r>
          </w:p>
          <w:p w:rsidR="006E714E" w:rsidRPr="000B58CD" w:rsidRDefault="006E714E" w:rsidP="002D3489">
            <w:pPr>
              <w:spacing w:line="360" w:lineRule="auto"/>
            </w:pPr>
          </w:p>
        </w:tc>
        <w:tc>
          <w:tcPr>
            <w:tcW w:w="4997" w:type="dxa"/>
          </w:tcPr>
          <w:p w:rsidR="006E714E" w:rsidRDefault="006E714E" w:rsidP="002D3489">
            <w:pPr>
              <w:spacing w:line="360" w:lineRule="auto"/>
            </w:pPr>
            <w:r>
              <w:t>Door painted over defects, free from marks, bolt lock working order, tarnished and scratched, brass handle tarnished and scratched</w:t>
            </w:r>
          </w:p>
          <w:p w:rsidR="006E714E" w:rsidRDefault="006E714E" w:rsidP="002D3489">
            <w:pPr>
              <w:spacing w:line="360" w:lineRule="auto"/>
            </w:pPr>
            <w:r>
              <w:t>Slightly discoloured in appearance, several usage marks, purpose fitment hole at mid level right hand side</w:t>
            </w:r>
          </w:p>
          <w:p w:rsidR="006E714E" w:rsidRDefault="006E714E" w:rsidP="002D3489">
            <w:pPr>
              <w:spacing w:line="360" w:lineRule="auto"/>
            </w:pPr>
            <w:r>
              <w:t>Few usage marks</w:t>
            </w:r>
          </w:p>
          <w:p w:rsidR="006E714E" w:rsidRDefault="006E714E" w:rsidP="002D3489">
            <w:pPr>
              <w:spacing w:line="360" w:lineRule="auto"/>
            </w:pPr>
          </w:p>
          <w:p w:rsidR="006E714E" w:rsidRDefault="006E714E" w:rsidP="002D3489">
            <w:pPr>
              <w:spacing w:line="360" w:lineRule="auto"/>
            </w:pPr>
          </w:p>
          <w:p w:rsidR="006E714E" w:rsidRDefault="006E714E" w:rsidP="002D3489">
            <w:pPr>
              <w:spacing w:line="360" w:lineRule="auto"/>
            </w:pPr>
            <w:r>
              <w:t>In good natural condition</w:t>
            </w:r>
          </w:p>
          <w:p w:rsidR="006E714E" w:rsidRDefault="006E714E" w:rsidP="002D3489">
            <w:pPr>
              <w:spacing w:line="360" w:lineRule="auto"/>
            </w:pPr>
            <w:r>
              <w:t>Good natural condition</w:t>
            </w:r>
          </w:p>
          <w:p w:rsidR="006E714E" w:rsidRDefault="006E714E" w:rsidP="002D3489">
            <w:pPr>
              <w:spacing w:line="360" w:lineRule="auto"/>
            </w:pPr>
            <w:r>
              <w:t xml:space="preserve">Several usage marks, aged in appearance </w:t>
            </w:r>
          </w:p>
          <w:p w:rsidR="006E714E" w:rsidRDefault="006E714E" w:rsidP="002D3489">
            <w:pPr>
              <w:spacing w:line="360" w:lineRule="auto"/>
            </w:pPr>
            <w:r>
              <w:t>Good used condition</w:t>
            </w:r>
          </w:p>
          <w:p w:rsidR="006E714E" w:rsidRDefault="006E714E" w:rsidP="002D3489">
            <w:pPr>
              <w:spacing w:line="360" w:lineRule="auto"/>
            </w:pPr>
          </w:p>
          <w:p w:rsidR="006E714E" w:rsidRPr="000B58CD" w:rsidRDefault="006E714E" w:rsidP="002D3489">
            <w:pPr>
              <w:spacing w:line="360" w:lineRule="auto"/>
            </w:pPr>
            <w:r>
              <w:t>In working order</w:t>
            </w:r>
          </w:p>
        </w:tc>
        <w:tc>
          <w:tcPr>
            <w:tcW w:w="4998" w:type="dxa"/>
          </w:tcPr>
          <w:p w:rsidR="006E714E" w:rsidRPr="00BE7735" w:rsidRDefault="006E714E" w:rsidP="00100C8B">
            <w:pPr>
              <w:spacing w:line="360" w:lineRule="auto"/>
            </w:pPr>
          </w:p>
        </w:tc>
      </w:tr>
    </w:tbl>
    <w:p w:rsidR="006E714E" w:rsidRDefault="006E714E" w:rsidP="00807D2A"/>
    <w:tbl>
      <w:tblPr>
        <w:tblW w:w="14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88"/>
        <w:gridCol w:w="4988"/>
        <w:gridCol w:w="4992"/>
      </w:tblGrid>
      <w:tr w:rsidR="006E714E" w:rsidRPr="000B58CD" w:rsidTr="005125BC">
        <w:trPr>
          <w:trHeight w:val="373"/>
          <w:tblHeader/>
        </w:trPr>
        <w:tc>
          <w:tcPr>
            <w:tcW w:w="14968" w:type="dxa"/>
            <w:gridSpan w:val="3"/>
            <w:shd w:val="clear" w:color="auto" w:fill="4F81BD"/>
          </w:tcPr>
          <w:p w:rsidR="006E714E" w:rsidRPr="000B58CD" w:rsidRDefault="006E714E" w:rsidP="00E31317">
            <w:pPr>
              <w:tabs>
                <w:tab w:val="left" w:pos="4111"/>
              </w:tabs>
              <w:spacing w:line="288" w:lineRule="auto"/>
              <w:jc w:val="center"/>
              <w:rPr>
                <w:b/>
                <w:color w:val="FFFFFF"/>
              </w:rPr>
            </w:pPr>
            <w:r>
              <w:rPr>
                <w:b/>
                <w:color w:val="FFFFFF"/>
              </w:rPr>
              <w:t>RECEPTION</w:t>
            </w:r>
          </w:p>
        </w:tc>
      </w:tr>
      <w:tr w:rsidR="006E714E" w:rsidRPr="000B58CD" w:rsidTr="005125BC">
        <w:trPr>
          <w:trHeight w:val="337"/>
        </w:trPr>
        <w:tc>
          <w:tcPr>
            <w:tcW w:w="14968" w:type="dxa"/>
            <w:gridSpan w:val="3"/>
            <w:shd w:val="clear" w:color="auto" w:fill="B8CCE4"/>
          </w:tcPr>
          <w:p w:rsidR="006E714E" w:rsidRPr="000B58CD" w:rsidRDefault="006E714E" w:rsidP="00100C8B">
            <w:pPr>
              <w:tabs>
                <w:tab w:val="left" w:pos="4111"/>
              </w:tabs>
              <w:spacing w:line="360" w:lineRule="auto"/>
              <w:rPr>
                <w:b/>
                <w:color w:val="000000"/>
              </w:rPr>
            </w:pPr>
            <w:r w:rsidRPr="002D3489">
              <w:rPr>
                <w:b/>
                <w:color w:val="000000"/>
              </w:rPr>
              <w:t>Door</w:t>
            </w:r>
          </w:p>
        </w:tc>
      </w:tr>
      <w:tr w:rsidR="006E714E" w:rsidRPr="000B58CD" w:rsidTr="005125BC">
        <w:trPr>
          <w:trHeight w:val="454"/>
        </w:trPr>
        <w:tc>
          <w:tcPr>
            <w:tcW w:w="4988" w:type="dxa"/>
          </w:tcPr>
          <w:p w:rsidR="006E714E" w:rsidRDefault="006E714E" w:rsidP="002D3489">
            <w:pPr>
              <w:spacing w:line="360" w:lineRule="auto"/>
            </w:pPr>
            <w:r>
              <w:t>1 white wooden painted door with brass lever handle</w:t>
            </w:r>
          </w:p>
          <w:p w:rsidR="006E714E" w:rsidRDefault="006E714E" w:rsidP="002D3489">
            <w:pPr>
              <w:spacing w:line="360" w:lineRule="auto"/>
            </w:pPr>
            <w:r>
              <w:t>Reverse of door, 1 white wooden painted 2-panel door</w:t>
            </w:r>
          </w:p>
          <w:p w:rsidR="006E714E" w:rsidRDefault="006E714E" w:rsidP="002D3489">
            <w:pPr>
              <w:spacing w:line="360" w:lineRule="auto"/>
            </w:pPr>
            <w:r>
              <w:t>Brass lever handle with the built-in CHUBB lock</w:t>
            </w:r>
          </w:p>
          <w:p w:rsidR="006E714E" w:rsidRPr="000B58CD" w:rsidRDefault="006E714E" w:rsidP="002D3489">
            <w:pPr>
              <w:spacing w:line="360" w:lineRule="auto"/>
            </w:pPr>
            <w:r>
              <w:t>White wooden painted door frame</w:t>
            </w:r>
          </w:p>
        </w:tc>
        <w:tc>
          <w:tcPr>
            <w:tcW w:w="4988" w:type="dxa"/>
          </w:tcPr>
          <w:p w:rsidR="006E714E" w:rsidRDefault="006E714E" w:rsidP="002D3489">
            <w:pPr>
              <w:spacing w:line="360" w:lineRule="auto"/>
            </w:pPr>
            <w:r>
              <w:t>Painted over defects, door free from marks, handle in working order tarnished and scratched</w:t>
            </w:r>
          </w:p>
          <w:p w:rsidR="006E714E" w:rsidRDefault="006E714E" w:rsidP="002D3489">
            <w:pPr>
              <w:spacing w:line="360" w:lineRule="auto"/>
            </w:pPr>
            <w:r>
              <w:t>Painted over defects, minor marks left of handle</w:t>
            </w:r>
          </w:p>
          <w:p w:rsidR="006E714E" w:rsidRDefault="006E714E" w:rsidP="002D3489">
            <w:pPr>
              <w:spacing w:line="360" w:lineRule="auto"/>
            </w:pPr>
          </w:p>
          <w:p w:rsidR="006E714E" w:rsidRDefault="006E714E" w:rsidP="002D3489">
            <w:pPr>
              <w:spacing w:line="360" w:lineRule="auto"/>
            </w:pPr>
            <w:r>
              <w:t>Tarnished and scratched, working order</w:t>
            </w:r>
          </w:p>
          <w:p w:rsidR="006E714E" w:rsidRPr="000B58CD" w:rsidRDefault="006E714E" w:rsidP="002D3489">
            <w:pPr>
              <w:spacing w:line="360" w:lineRule="auto"/>
            </w:pPr>
            <w:r>
              <w:t>Painted over defects, free from marks</w:t>
            </w:r>
          </w:p>
        </w:tc>
        <w:tc>
          <w:tcPr>
            <w:tcW w:w="4992" w:type="dxa"/>
          </w:tcPr>
          <w:p w:rsidR="006E714E" w:rsidRPr="00BE7735" w:rsidRDefault="006E714E" w:rsidP="00100C8B">
            <w:pPr>
              <w:spacing w:line="360" w:lineRule="auto"/>
            </w:pPr>
          </w:p>
        </w:tc>
      </w:tr>
      <w:tr w:rsidR="006E714E" w:rsidRPr="000B58CD" w:rsidTr="005125BC">
        <w:trPr>
          <w:trHeight w:val="454"/>
        </w:trPr>
        <w:tc>
          <w:tcPr>
            <w:tcW w:w="14968" w:type="dxa"/>
            <w:gridSpan w:val="3"/>
            <w:shd w:val="clear" w:color="auto" w:fill="B8CCE4"/>
          </w:tcPr>
          <w:p w:rsidR="006E714E" w:rsidRPr="000B58CD" w:rsidRDefault="006E714E" w:rsidP="002D3489">
            <w:pPr>
              <w:tabs>
                <w:tab w:val="left" w:pos="4111"/>
              </w:tabs>
              <w:spacing w:line="360" w:lineRule="auto"/>
              <w:rPr>
                <w:b/>
                <w:color w:val="000000"/>
              </w:rPr>
            </w:pPr>
            <w:r>
              <w:rPr>
                <w:b/>
                <w:color w:val="000000"/>
              </w:rPr>
              <w:t>Ceiling</w:t>
            </w:r>
          </w:p>
        </w:tc>
      </w:tr>
      <w:tr w:rsidR="006E714E" w:rsidRPr="000B58CD" w:rsidTr="005125BC">
        <w:trPr>
          <w:trHeight w:val="454"/>
        </w:trPr>
        <w:tc>
          <w:tcPr>
            <w:tcW w:w="4988" w:type="dxa"/>
          </w:tcPr>
          <w:p w:rsidR="006E714E" w:rsidRPr="000B58CD" w:rsidRDefault="006E714E" w:rsidP="002D3489">
            <w:pPr>
              <w:spacing w:line="360" w:lineRule="auto"/>
            </w:pPr>
            <w:r>
              <w:t>Painted white</w:t>
            </w:r>
          </w:p>
        </w:tc>
        <w:tc>
          <w:tcPr>
            <w:tcW w:w="4988" w:type="dxa"/>
          </w:tcPr>
          <w:p w:rsidR="006E714E" w:rsidRPr="000B58CD" w:rsidRDefault="006E714E" w:rsidP="002D3489">
            <w:pPr>
              <w:spacing w:line="360" w:lineRule="auto"/>
            </w:pPr>
            <w:r>
              <w:t>Painted over defects, free from marks</w:t>
            </w:r>
          </w:p>
        </w:tc>
        <w:tc>
          <w:tcPr>
            <w:tcW w:w="4992" w:type="dxa"/>
          </w:tcPr>
          <w:p w:rsidR="006E714E" w:rsidRPr="00BE7735" w:rsidRDefault="006E714E" w:rsidP="00100C8B">
            <w:pPr>
              <w:spacing w:line="360" w:lineRule="auto"/>
            </w:pPr>
          </w:p>
        </w:tc>
      </w:tr>
      <w:tr w:rsidR="006E714E" w:rsidRPr="000B58CD" w:rsidTr="005125BC">
        <w:trPr>
          <w:trHeight w:val="454"/>
        </w:trPr>
        <w:tc>
          <w:tcPr>
            <w:tcW w:w="14968"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Lighting</w:t>
            </w:r>
          </w:p>
        </w:tc>
      </w:tr>
      <w:tr w:rsidR="006E714E" w:rsidRPr="000B58CD" w:rsidTr="005125BC">
        <w:trPr>
          <w:trHeight w:val="454"/>
        </w:trPr>
        <w:tc>
          <w:tcPr>
            <w:tcW w:w="4988" w:type="dxa"/>
          </w:tcPr>
          <w:p w:rsidR="006E714E" w:rsidRPr="000B58CD" w:rsidRDefault="006E714E" w:rsidP="00100C8B">
            <w:pPr>
              <w:spacing w:line="360" w:lineRule="auto"/>
            </w:pPr>
            <w:r>
              <w:t>6 inlaid spotlights with white casing</w:t>
            </w:r>
          </w:p>
        </w:tc>
        <w:tc>
          <w:tcPr>
            <w:tcW w:w="4988" w:type="dxa"/>
          </w:tcPr>
          <w:p w:rsidR="006E714E" w:rsidRPr="000B58CD" w:rsidRDefault="006E714E" w:rsidP="00100C8B">
            <w:pPr>
              <w:spacing w:line="360" w:lineRule="auto"/>
            </w:pPr>
            <w:r>
              <w:t>All in working order, free from marks</w:t>
            </w:r>
          </w:p>
        </w:tc>
        <w:tc>
          <w:tcPr>
            <w:tcW w:w="4992" w:type="dxa"/>
          </w:tcPr>
          <w:p w:rsidR="006E714E" w:rsidRPr="00BE7735" w:rsidRDefault="006E714E" w:rsidP="00100C8B">
            <w:pPr>
              <w:spacing w:line="360" w:lineRule="auto"/>
            </w:pPr>
          </w:p>
        </w:tc>
      </w:tr>
      <w:tr w:rsidR="006E714E" w:rsidRPr="000B58CD" w:rsidTr="005125BC">
        <w:trPr>
          <w:trHeight w:val="454"/>
        </w:trPr>
        <w:tc>
          <w:tcPr>
            <w:tcW w:w="14968"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Walls</w:t>
            </w:r>
          </w:p>
        </w:tc>
      </w:tr>
      <w:tr w:rsidR="006E714E" w:rsidRPr="000B58CD" w:rsidTr="005125BC">
        <w:trPr>
          <w:trHeight w:val="454"/>
        </w:trPr>
        <w:tc>
          <w:tcPr>
            <w:tcW w:w="4988" w:type="dxa"/>
          </w:tcPr>
          <w:p w:rsidR="006E714E" w:rsidRPr="000B58CD" w:rsidRDefault="006E714E" w:rsidP="00100C8B">
            <w:pPr>
              <w:spacing w:line="360" w:lineRule="auto"/>
            </w:pPr>
            <w:r>
              <w:t>Painted white</w:t>
            </w:r>
          </w:p>
        </w:tc>
        <w:tc>
          <w:tcPr>
            <w:tcW w:w="4988" w:type="dxa"/>
          </w:tcPr>
          <w:p w:rsidR="006E714E" w:rsidRPr="000B58CD" w:rsidRDefault="006E714E" w:rsidP="00100C8B">
            <w:pPr>
              <w:spacing w:line="360" w:lineRule="auto"/>
            </w:pPr>
            <w:r>
              <w:t xml:space="preserve">Few usage marks and scuff marks, painted over defects and 1 pin seen to the right hand side wall at high level </w:t>
            </w:r>
          </w:p>
        </w:tc>
        <w:tc>
          <w:tcPr>
            <w:tcW w:w="4992" w:type="dxa"/>
          </w:tcPr>
          <w:p w:rsidR="006E714E" w:rsidRPr="00BE7735" w:rsidRDefault="006E714E" w:rsidP="00100C8B">
            <w:pPr>
              <w:spacing w:line="360" w:lineRule="auto"/>
            </w:pPr>
          </w:p>
        </w:tc>
      </w:tr>
      <w:tr w:rsidR="006E714E" w:rsidRPr="000B58CD" w:rsidTr="005125BC">
        <w:trPr>
          <w:trHeight w:val="454"/>
        </w:trPr>
        <w:tc>
          <w:tcPr>
            <w:tcW w:w="14968"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Skirting</w:t>
            </w:r>
          </w:p>
        </w:tc>
      </w:tr>
      <w:tr w:rsidR="006E714E" w:rsidRPr="000B58CD" w:rsidTr="005125BC">
        <w:trPr>
          <w:trHeight w:val="481"/>
        </w:trPr>
        <w:tc>
          <w:tcPr>
            <w:tcW w:w="4988" w:type="dxa"/>
          </w:tcPr>
          <w:p w:rsidR="006E714E" w:rsidRPr="000B58CD" w:rsidRDefault="006E714E" w:rsidP="00100C8B">
            <w:pPr>
              <w:spacing w:line="360" w:lineRule="auto"/>
            </w:pPr>
            <w:r>
              <w:t>Painted white</w:t>
            </w:r>
          </w:p>
        </w:tc>
        <w:tc>
          <w:tcPr>
            <w:tcW w:w="4988" w:type="dxa"/>
          </w:tcPr>
          <w:p w:rsidR="006E714E" w:rsidRPr="000B58CD" w:rsidRDefault="006E714E" w:rsidP="00100C8B">
            <w:pPr>
              <w:spacing w:line="360" w:lineRule="auto"/>
            </w:pPr>
            <w:r>
              <w:t>Wire attached to skirting underneath window and 2 protruding nails seen underneath window to the right hand side, Few usage marks and scuff marks</w:t>
            </w:r>
          </w:p>
        </w:tc>
        <w:tc>
          <w:tcPr>
            <w:tcW w:w="4992" w:type="dxa"/>
          </w:tcPr>
          <w:p w:rsidR="006E714E" w:rsidRPr="00BE7735" w:rsidRDefault="006E714E" w:rsidP="00100C8B">
            <w:pPr>
              <w:spacing w:line="360" w:lineRule="auto"/>
            </w:pPr>
          </w:p>
        </w:tc>
      </w:tr>
      <w:tr w:rsidR="006E714E" w:rsidRPr="000B58CD" w:rsidTr="005125BC">
        <w:trPr>
          <w:trHeight w:val="481"/>
        </w:trPr>
        <w:tc>
          <w:tcPr>
            <w:tcW w:w="4988" w:type="dxa"/>
          </w:tcPr>
          <w:p w:rsidR="006E714E" w:rsidRDefault="006E714E" w:rsidP="00100C8B">
            <w:pPr>
              <w:spacing w:line="360" w:lineRule="auto"/>
            </w:pPr>
            <w:r>
              <w:t>1 skirting mounted chrome and white doorstop</w:t>
            </w:r>
          </w:p>
        </w:tc>
        <w:tc>
          <w:tcPr>
            <w:tcW w:w="4988" w:type="dxa"/>
          </w:tcPr>
          <w:p w:rsidR="006E714E" w:rsidRDefault="006E714E" w:rsidP="00100C8B">
            <w:pPr>
              <w:spacing w:line="360" w:lineRule="auto"/>
            </w:pPr>
            <w:r>
              <w:t>Free from marks and complete</w:t>
            </w:r>
          </w:p>
        </w:tc>
        <w:tc>
          <w:tcPr>
            <w:tcW w:w="4992" w:type="dxa"/>
          </w:tcPr>
          <w:p w:rsidR="006E714E" w:rsidRPr="00BE7735" w:rsidRDefault="006E714E" w:rsidP="00100C8B">
            <w:pPr>
              <w:spacing w:line="360" w:lineRule="auto"/>
            </w:pPr>
          </w:p>
        </w:tc>
      </w:tr>
      <w:tr w:rsidR="006E714E" w:rsidRPr="000B58CD" w:rsidTr="005125BC">
        <w:trPr>
          <w:trHeight w:val="454"/>
        </w:trPr>
        <w:tc>
          <w:tcPr>
            <w:tcW w:w="14968"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Flooring</w:t>
            </w:r>
          </w:p>
        </w:tc>
      </w:tr>
      <w:tr w:rsidR="006E714E" w:rsidRPr="000B58CD" w:rsidTr="005125BC">
        <w:trPr>
          <w:trHeight w:val="454"/>
        </w:trPr>
        <w:tc>
          <w:tcPr>
            <w:tcW w:w="4988" w:type="dxa"/>
          </w:tcPr>
          <w:p w:rsidR="006E714E" w:rsidRPr="000B58CD" w:rsidRDefault="006E714E" w:rsidP="00100C8B">
            <w:pPr>
              <w:spacing w:line="360" w:lineRule="auto"/>
            </w:pPr>
            <w:r>
              <w:t>Light wooden varnished floorboards</w:t>
            </w:r>
          </w:p>
        </w:tc>
        <w:tc>
          <w:tcPr>
            <w:tcW w:w="4988" w:type="dxa"/>
          </w:tcPr>
          <w:p w:rsidR="006E714E" w:rsidRPr="000B58CD" w:rsidRDefault="006E714E" w:rsidP="00100C8B">
            <w:pPr>
              <w:spacing w:line="360" w:lineRule="auto"/>
            </w:pPr>
            <w:r>
              <w:t>Few surface marks, in good overall condition and clean</w:t>
            </w:r>
          </w:p>
        </w:tc>
        <w:tc>
          <w:tcPr>
            <w:tcW w:w="4992" w:type="dxa"/>
          </w:tcPr>
          <w:p w:rsidR="006E714E" w:rsidRPr="00BE7735" w:rsidRDefault="006E714E" w:rsidP="00100C8B">
            <w:pPr>
              <w:spacing w:line="360" w:lineRule="auto"/>
            </w:pPr>
          </w:p>
        </w:tc>
      </w:tr>
      <w:tr w:rsidR="006E714E" w:rsidRPr="000B58CD" w:rsidTr="005125BC">
        <w:trPr>
          <w:trHeight w:val="454"/>
        </w:trPr>
        <w:tc>
          <w:tcPr>
            <w:tcW w:w="14968"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Heating</w:t>
            </w:r>
          </w:p>
        </w:tc>
      </w:tr>
      <w:tr w:rsidR="006E714E" w:rsidRPr="000B58CD" w:rsidTr="005125BC">
        <w:trPr>
          <w:trHeight w:val="454"/>
        </w:trPr>
        <w:tc>
          <w:tcPr>
            <w:tcW w:w="4988" w:type="dxa"/>
          </w:tcPr>
          <w:p w:rsidR="006E714E" w:rsidRPr="000B58CD" w:rsidRDefault="006E714E" w:rsidP="00100C8B">
            <w:pPr>
              <w:spacing w:line="360" w:lineRule="auto"/>
            </w:pPr>
            <w:r>
              <w:t>2 white manufactured radiators</w:t>
            </w:r>
          </w:p>
        </w:tc>
        <w:tc>
          <w:tcPr>
            <w:tcW w:w="4988" w:type="dxa"/>
          </w:tcPr>
          <w:p w:rsidR="006E714E" w:rsidRPr="000B58CD" w:rsidRDefault="006E714E" w:rsidP="00100C8B">
            <w:pPr>
              <w:spacing w:line="360" w:lineRule="auto"/>
            </w:pPr>
            <w:r>
              <w:t>All 3 valves complete 1 valve missing, minor marks low level, not tested</w:t>
            </w:r>
          </w:p>
        </w:tc>
        <w:tc>
          <w:tcPr>
            <w:tcW w:w="4992" w:type="dxa"/>
          </w:tcPr>
          <w:p w:rsidR="006E714E" w:rsidRPr="00BE7735" w:rsidRDefault="006E714E" w:rsidP="00100C8B">
            <w:pPr>
              <w:spacing w:line="360" w:lineRule="auto"/>
            </w:pPr>
          </w:p>
        </w:tc>
      </w:tr>
      <w:tr w:rsidR="006E714E" w:rsidRPr="000B58CD" w:rsidTr="005125BC">
        <w:trPr>
          <w:trHeight w:val="454"/>
        </w:trPr>
        <w:tc>
          <w:tcPr>
            <w:tcW w:w="14968"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Glazing</w:t>
            </w:r>
          </w:p>
        </w:tc>
      </w:tr>
      <w:tr w:rsidR="006E714E" w:rsidRPr="000B58CD" w:rsidTr="005125BC">
        <w:trPr>
          <w:trHeight w:val="454"/>
        </w:trPr>
        <w:tc>
          <w:tcPr>
            <w:tcW w:w="4988" w:type="dxa"/>
          </w:tcPr>
          <w:p w:rsidR="006E714E" w:rsidRDefault="006E714E" w:rsidP="009C5790">
            <w:pPr>
              <w:spacing w:line="360" w:lineRule="auto"/>
            </w:pPr>
            <w:r>
              <w:t>3 double glazed windows with white plastic window frames and window sills</w:t>
            </w:r>
          </w:p>
          <w:p w:rsidR="006E714E" w:rsidRDefault="006E714E" w:rsidP="009C5790">
            <w:pPr>
              <w:spacing w:line="360" w:lineRule="auto"/>
            </w:pPr>
            <w:r>
              <w:t>Complete with 2 white lever handles</w:t>
            </w:r>
          </w:p>
          <w:p w:rsidR="006E714E" w:rsidRDefault="006E714E" w:rsidP="009C5790">
            <w:pPr>
              <w:spacing w:line="360" w:lineRule="auto"/>
            </w:pPr>
            <w:r>
              <w:t>1 key seen inside of lock</w:t>
            </w:r>
          </w:p>
          <w:p w:rsidR="006E714E" w:rsidRPr="000B58CD" w:rsidRDefault="006E714E" w:rsidP="009C5790">
            <w:pPr>
              <w:spacing w:line="360" w:lineRule="auto"/>
            </w:pPr>
            <w:r>
              <w:t>Frosted sheeting seen  to bottom panes</w:t>
            </w:r>
          </w:p>
        </w:tc>
        <w:tc>
          <w:tcPr>
            <w:tcW w:w="4988" w:type="dxa"/>
          </w:tcPr>
          <w:p w:rsidR="006E714E" w:rsidRPr="000B58CD" w:rsidRDefault="006E714E" w:rsidP="00100C8B">
            <w:pPr>
              <w:spacing w:line="360" w:lineRule="auto"/>
            </w:pPr>
            <w:r>
              <w:t>All frames and glass appears clean and free from marks</w:t>
            </w:r>
          </w:p>
        </w:tc>
        <w:tc>
          <w:tcPr>
            <w:tcW w:w="4992" w:type="dxa"/>
          </w:tcPr>
          <w:p w:rsidR="006E714E" w:rsidRPr="00BE7735" w:rsidRDefault="006E714E" w:rsidP="00100C8B">
            <w:pPr>
              <w:spacing w:line="360" w:lineRule="auto"/>
            </w:pPr>
          </w:p>
        </w:tc>
      </w:tr>
      <w:tr w:rsidR="006E714E" w:rsidRPr="000B58CD" w:rsidTr="005125BC">
        <w:trPr>
          <w:trHeight w:val="454"/>
        </w:trPr>
        <w:tc>
          <w:tcPr>
            <w:tcW w:w="14968"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Window Coverings</w:t>
            </w:r>
          </w:p>
        </w:tc>
      </w:tr>
      <w:tr w:rsidR="006E714E" w:rsidRPr="000B58CD" w:rsidTr="005125BC">
        <w:trPr>
          <w:trHeight w:val="454"/>
        </w:trPr>
        <w:tc>
          <w:tcPr>
            <w:tcW w:w="4988" w:type="dxa"/>
          </w:tcPr>
          <w:p w:rsidR="006E714E" w:rsidRPr="000B58CD" w:rsidRDefault="006E714E" w:rsidP="00100C8B">
            <w:pPr>
              <w:spacing w:line="360" w:lineRule="auto"/>
            </w:pPr>
            <w:r>
              <w:t>3 cream roller blinds with white beaded cord</w:t>
            </w:r>
          </w:p>
        </w:tc>
        <w:tc>
          <w:tcPr>
            <w:tcW w:w="4988" w:type="dxa"/>
          </w:tcPr>
          <w:p w:rsidR="006E714E" w:rsidRDefault="006E714E" w:rsidP="00100C8B">
            <w:pPr>
              <w:spacing w:line="360" w:lineRule="auto"/>
            </w:pPr>
            <w:r>
              <w:t xml:space="preserve">All in working order, in good condition few minor marks to blinds at low level </w:t>
            </w:r>
          </w:p>
          <w:p w:rsidR="006E714E" w:rsidRPr="00093C30" w:rsidRDefault="006E714E" w:rsidP="00100C8B">
            <w:pPr>
              <w:spacing w:line="360" w:lineRule="auto"/>
              <w:rPr>
                <w:i/>
              </w:rPr>
            </w:pPr>
            <w:r w:rsidRPr="00093C30">
              <w:rPr>
                <w:i/>
              </w:rPr>
              <w:t xml:space="preserve">Blinds do not comply with safety regulations </w:t>
            </w:r>
          </w:p>
        </w:tc>
        <w:tc>
          <w:tcPr>
            <w:tcW w:w="4992" w:type="dxa"/>
          </w:tcPr>
          <w:p w:rsidR="006E714E" w:rsidRPr="00BE7735" w:rsidRDefault="006E714E" w:rsidP="00100C8B">
            <w:pPr>
              <w:spacing w:line="360" w:lineRule="auto"/>
            </w:pPr>
          </w:p>
        </w:tc>
      </w:tr>
      <w:tr w:rsidR="006E714E" w:rsidRPr="000B58CD" w:rsidTr="005125BC">
        <w:trPr>
          <w:trHeight w:val="481"/>
        </w:trPr>
        <w:tc>
          <w:tcPr>
            <w:tcW w:w="14968"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Wall Fixtures</w:t>
            </w:r>
          </w:p>
        </w:tc>
      </w:tr>
      <w:tr w:rsidR="006E714E" w:rsidRPr="000B58CD" w:rsidTr="005125BC">
        <w:trPr>
          <w:trHeight w:val="454"/>
        </w:trPr>
        <w:tc>
          <w:tcPr>
            <w:tcW w:w="4988" w:type="dxa"/>
          </w:tcPr>
          <w:p w:rsidR="006E714E" w:rsidRPr="000B58CD" w:rsidRDefault="006E714E" w:rsidP="00100C8B">
            <w:pPr>
              <w:spacing w:line="360" w:lineRule="auto"/>
            </w:pPr>
            <w:r>
              <w:t>10 wall mounted white wooden painted shelves</w:t>
            </w:r>
          </w:p>
        </w:tc>
        <w:tc>
          <w:tcPr>
            <w:tcW w:w="4988" w:type="dxa"/>
          </w:tcPr>
          <w:p w:rsidR="006E714E" w:rsidRPr="000B58CD" w:rsidRDefault="006E714E" w:rsidP="00100C8B">
            <w:pPr>
              <w:spacing w:line="360" w:lineRule="auto"/>
            </w:pPr>
            <w:r>
              <w:t>Few usage marks and scuff marks</w:t>
            </w:r>
          </w:p>
        </w:tc>
        <w:tc>
          <w:tcPr>
            <w:tcW w:w="4992" w:type="dxa"/>
          </w:tcPr>
          <w:p w:rsidR="006E714E" w:rsidRPr="00BE7735" w:rsidRDefault="006E714E" w:rsidP="00100C8B">
            <w:pPr>
              <w:spacing w:line="360" w:lineRule="auto"/>
            </w:pPr>
          </w:p>
        </w:tc>
      </w:tr>
      <w:tr w:rsidR="006E714E" w:rsidRPr="000B58CD" w:rsidTr="005125BC">
        <w:trPr>
          <w:trHeight w:val="337"/>
        </w:trPr>
        <w:tc>
          <w:tcPr>
            <w:tcW w:w="14968"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Built-in Cupboard</w:t>
            </w:r>
          </w:p>
        </w:tc>
      </w:tr>
      <w:tr w:rsidR="006E714E" w:rsidRPr="000B58CD" w:rsidTr="005125BC">
        <w:trPr>
          <w:trHeight w:val="492"/>
        </w:trPr>
        <w:tc>
          <w:tcPr>
            <w:tcW w:w="4988" w:type="dxa"/>
          </w:tcPr>
          <w:p w:rsidR="006E714E" w:rsidRDefault="006E714E" w:rsidP="009C5790">
            <w:pPr>
              <w:spacing w:line="360" w:lineRule="auto"/>
            </w:pPr>
            <w:r>
              <w:t>2 white wooden painted doors with 2 silver handles and white painted worktop</w:t>
            </w:r>
          </w:p>
          <w:p w:rsidR="006E714E" w:rsidRDefault="006E714E" w:rsidP="009C5790">
            <w:pPr>
              <w:spacing w:line="360" w:lineRule="auto"/>
            </w:pPr>
            <w:r>
              <w:t>1 purpose hole with 1 white box and plug socket</w:t>
            </w:r>
          </w:p>
          <w:p w:rsidR="006E714E" w:rsidRDefault="006E714E" w:rsidP="009C5790">
            <w:pPr>
              <w:spacing w:line="360" w:lineRule="auto"/>
            </w:pPr>
            <w:r>
              <w:t>Inside of cupboard housing:</w:t>
            </w:r>
          </w:p>
          <w:p w:rsidR="006E714E" w:rsidRDefault="006E714E" w:rsidP="009C5790">
            <w:pPr>
              <w:spacing w:line="360" w:lineRule="auto"/>
            </w:pPr>
            <w:r>
              <w:t>1 white shelf to the left hand side</w:t>
            </w:r>
          </w:p>
          <w:p w:rsidR="006E714E" w:rsidRPr="000B58CD" w:rsidRDefault="006E714E" w:rsidP="009C5790">
            <w:pPr>
              <w:spacing w:line="360" w:lineRule="auto"/>
            </w:pPr>
            <w:r>
              <w:t>2 pull out drawers with 2 silver handles</w:t>
            </w:r>
          </w:p>
        </w:tc>
        <w:tc>
          <w:tcPr>
            <w:tcW w:w="4988" w:type="dxa"/>
          </w:tcPr>
          <w:p w:rsidR="006E714E" w:rsidRDefault="006E714E" w:rsidP="009C5790">
            <w:pPr>
              <w:spacing w:line="360" w:lineRule="auto"/>
            </w:pPr>
            <w:r>
              <w:t>Minor discolouration seen to top of worktop, 1 sticker residue mark, door is free from marks</w:t>
            </w:r>
          </w:p>
          <w:p w:rsidR="006E714E" w:rsidRDefault="006E714E" w:rsidP="009C5790">
            <w:pPr>
              <w:spacing w:line="360" w:lineRule="auto"/>
            </w:pPr>
            <w:r>
              <w:t>Few usage marks</w:t>
            </w:r>
          </w:p>
          <w:p w:rsidR="006E714E" w:rsidRDefault="006E714E" w:rsidP="009C5790">
            <w:pPr>
              <w:spacing w:line="360" w:lineRule="auto"/>
            </w:pPr>
          </w:p>
          <w:p w:rsidR="006E714E" w:rsidRDefault="006E714E" w:rsidP="009C5790">
            <w:pPr>
              <w:spacing w:line="360" w:lineRule="auto"/>
            </w:pPr>
          </w:p>
          <w:p w:rsidR="006E714E" w:rsidRPr="000B58CD" w:rsidRDefault="006E714E" w:rsidP="009C5790">
            <w:pPr>
              <w:spacing w:line="360" w:lineRule="auto"/>
            </w:pPr>
            <w:r>
              <w:t>Both drawers in working order, good condition and free from marks</w:t>
            </w:r>
          </w:p>
        </w:tc>
        <w:tc>
          <w:tcPr>
            <w:tcW w:w="4992" w:type="dxa"/>
          </w:tcPr>
          <w:p w:rsidR="006E714E" w:rsidRPr="00BE7735" w:rsidRDefault="006E714E" w:rsidP="00100C8B">
            <w:pPr>
              <w:spacing w:line="360" w:lineRule="auto"/>
            </w:pPr>
          </w:p>
        </w:tc>
      </w:tr>
      <w:tr w:rsidR="006E714E" w:rsidRPr="000B58CD" w:rsidTr="005125BC">
        <w:trPr>
          <w:trHeight w:val="337"/>
        </w:trPr>
        <w:tc>
          <w:tcPr>
            <w:tcW w:w="14968" w:type="dxa"/>
            <w:gridSpan w:val="3"/>
            <w:shd w:val="clear" w:color="auto" w:fill="B8CCE4"/>
          </w:tcPr>
          <w:p w:rsidR="006E714E" w:rsidRDefault="006E714E" w:rsidP="00100C8B">
            <w:pPr>
              <w:tabs>
                <w:tab w:val="left" w:pos="4111"/>
              </w:tabs>
              <w:spacing w:line="360" w:lineRule="auto"/>
              <w:rPr>
                <w:b/>
                <w:color w:val="000000"/>
              </w:rPr>
            </w:pPr>
            <w:r>
              <w:rPr>
                <w:b/>
                <w:color w:val="000000"/>
              </w:rPr>
              <w:t>Switches and Sockets</w:t>
            </w:r>
          </w:p>
        </w:tc>
      </w:tr>
      <w:tr w:rsidR="006E714E" w:rsidRPr="000B58CD" w:rsidTr="005125BC">
        <w:trPr>
          <w:trHeight w:val="492"/>
        </w:trPr>
        <w:tc>
          <w:tcPr>
            <w:tcW w:w="4988" w:type="dxa"/>
          </w:tcPr>
          <w:p w:rsidR="006E714E" w:rsidRDefault="006E714E" w:rsidP="009C5790">
            <w:pPr>
              <w:spacing w:line="360" w:lineRule="auto"/>
            </w:pPr>
            <w:r>
              <w:t>White as seen including:</w:t>
            </w:r>
          </w:p>
          <w:p w:rsidR="006E714E" w:rsidRDefault="006E714E" w:rsidP="009C5790">
            <w:pPr>
              <w:spacing w:line="360" w:lineRule="auto"/>
            </w:pPr>
            <w:r>
              <w:t>1 wall mounted dimmer switch complete</w:t>
            </w:r>
          </w:p>
        </w:tc>
        <w:tc>
          <w:tcPr>
            <w:tcW w:w="4988" w:type="dxa"/>
          </w:tcPr>
          <w:p w:rsidR="006E714E" w:rsidRDefault="006E714E" w:rsidP="009C5790">
            <w:pPr>
              <w:spacing w:line="360" w:lineRule="auto"/>
            </w:pPr>
            <w:r>
              <w:t xml:space="preserve">Free from marks </w:t>
            </w:r>
          </w:p>
          <w:p w:rsidR="006E714E" w:rsidRDefault="006E714E" w:rsidP="009C5790">
            <w:pPr>
              <w:spacing w:line="360" w:lineRule="auto"/>
            </w:pPr>
            <w:r>
              <w:t xml:space="preserve">Working order </w:t>
            </w:r>
          </w:p>
        </w:tc>
        <w:tc>
          <w:tcPr>
            <w:tcW w:w="4992" w:type="dxa"/>
          </w:tcPr>
          <w:p w:rsidR="006E714E" w:rsidRPr="00BE7735" w:rsidRDefault="006E714E" w:rsidP="00100C8B">
            <w:pPr>
              <w:spacing w:line="360" w:lineRule="auto"/>
            </w:pPr>
          </w:p>
        </w:tc>
      </w:tr>
      <w:tr w:rsidR="006E714E" w:rsidRPr="000B58CD" w:rsidTr="005125BC">
        <w:trPr>
          <w:trHeight w:val="492"/>
        </w:trPr>
        <w:tc>
          <w:tcPr>
            <w:tcW w:w="4988" w:type="dxa"/>
          </w:tcPr>
          <w:p w:rsidR="006E714E" w:rsidRDefault="006E714E" w:rsidP="009C5790">
            <w:pPr>
              <w:spacing w:line="360" w:lineRule="auto"/>
            </w:pPr>
            <w:r>
              <w:t>1 wall mounted telephone point left hand side of window at low level</w:t>
            </w:r>
          </w:p>
          <w:p w:rsidR="006E714E" w:rsidRDefault="006E714E" w:rsidP="009C5790">
            <w:pPr>
              <w:spacing w:line="360" w:lineRule="auto"/>
            </w:pPr>
            <w:r>
              <w:t>2 protruding black wires appear to be aerials low level left hand side corner</w:t>
            </w:r>
          </w:p>
        </w:tc>
        <w:tc>
          <w:tcPr>
            <w:tcW w:w="4988" w:type="dxa"/>
          </w:tcPr>
          <w:p w:rsidR="006E714E" w:rsidRDefault="006E714E" w:rsidP="009C5790">
            <w:pPr>
              <w:spacing w:line="360" w:lineRule="auto"/>
            </w:pPr>
            <w:r>
              <w:t>Not tested</w:t>
            </w:r>
          </w:p>
          <w:p w:rsidR="006E714E" w:rsidRDefault="006E714E" w:rsidP="009C5790">
            <w:pPr>
              <w:spacing w:line="360" w:lineRule="auto"/>
            </w:pPr>
          </w:p>
          <w:p w:rsidR="006E714E" w:rsidRDefault="006E714E" w:rsidP="009C5790">
            <w:pPr>
              <w:spacing w:line="360" w:lineRule="auto"/>
            </w:pPr>
            <w:r>
              <w:t xml:space="preserve">Unknown use </w:t>
            </w:r>
          </w:p>
        </w:tc>
        <w:tc>
          <w:tcPr>
            <w:tcW w:w="4992" w:type="dxa"/>
          </w:tcPr>
          <w:p w:rsidR="006E714E" w:rsidRPr="00BE7735" w:rsidRDefault="006E714E" w:rsidP="00100C8B">
            <w:pPr>
              <w:spacing w:line="360" w:lineRule="auto"/>
            </w:pPr>
          </w:p>
        </w:tc>
      </w:tr>
    </w:tbl>
    <w:p w:rsidR="006E714E" w:rsidRDefault="006E714E"/>
    <w:p w:rsidR="006E714E" w:rsidRDefault="006E714E"/>
    <w:p w:rsidR="006E714E" w:rsidRDefault="006E714E"/>
    <w:p w:rsidR="006E714E" w:rsidRDefault="006E714E"/>
    <w:p w:rsidR="006E714E" w:rsidRDefault="006E714E"/>
    <w:p w:rsidR="006E714E" w:rsidRDefault="006E714E"/>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97"/>
        <w:gridCol w:w="4997"/>
        <w:gridCol w:w="4998"/>
      </w:tblGrid>
      <w:tr w:rsidR="006E714E" w:rsidRPr="000B58CD" w:rsidTr="00D905A5">
        <w:trPr>
          <w:tblHeader/>
        </w:trPr>
        <w:tc>
          <w:tcPr>
            <w:tcW w:w="14992" w:type="dxa"/>
            <w:gridSpan w:val="3"/>
            <w:shd w:val="clear" w:color="auto" w:fill="4F81BD"/>
          </w:tcPr>
          <w:p w:rsidR="006E714E" w:rsidRDefault="006E714E" w:rsidP="00E31317">
            <w:pPr>
              <w:tabs>
                <w:tab w:val="left" w:pos="4111"/>
              </w:tabs>
              <w:spacing w:line="288" w:lineRule="auto"/>
              <w:jc w:val="center"/>
              <w:rPr>
                <w:b/>
                <w:color w:val="FFFFFF"/>
              </w:rPr>
            </w:pPr>
            <w:r>
              <w:rPr>
                <w:b/>
                <w:color w:val="FFFFFF"/>
              </w:rPr>
              <w:t>BEDROOM ONE</w:t>
            </w:r>
          </w:p>
        </w:tc>
      </w:tr>
      <w:tr w:rsidR="006E714E" w:rsidRPr="000B58CD" w:rsidTr="005125BC">
        <w:tc>
          <w:tcPr>
            <w:tcW w:w="14992" w:type="dxa"/>
            <w:gridSpan w:val="3"/>
            <w:shd w:val="clear" w:color="auto" w:fill="B8CCE4"/>
          </w:tcPr>
          <w:p w:rsidR="006E714E" w:rsidRPr="000B58CD" w:rsidRDefault="006E714E" w:rsidP="00E31317">
            <w:pPr>
              <w:tabs>
                <w:tab w:val="left" w:pos="4111"/>
              </w:tabs>
              <w:spacing w:line="360" w:lineRule="auto"/>
              <w:rPr>
                <w:b/>
                <w:color w:val="000000"/>
              </w:rPr>
            </w:pPr>
            <w:r>
              <w:rPr>
                <w:b/>
                <w:color w:val="000000"/>
              </w:rPr>
              <w:t>Door</w:t>
            </w:r>
          </w:p>
        </w:tc>
      </w:tr>
      <w:tr w:rsidR="006E714E" w:rsidRPr="000B58CD" w:rsidTr="00D905A5">
        <w:tc>
          <w:tcPr>
            <w:tcW w:w="4997" w:type="dxa"/>
          </w:tcPr>
          <w:p w:rsidR="006E714E" w:rsidRDefault="006E714E" w:rsidP="009C5790">
            <w:pPr>
              <w:spacing w:line="360" w:lineRule="auto"/>
            </w:pPr>
            <w:r>
              <w:t>1 white wooden painted 2-panel door with brass lever handle and built-in CHUBB lock</w:t>
            </w:r>
          </w:p>
          <w:p w:rsidR="006E714E" w:rsidRDefault="006E714E" w:rsidP="009C5790">
            <w:pPr>
              <w:spacing w:line="360" w:lineRule="auto"/>
            </w:pPr>
            <w:r>
              <w:t>Reverse of door, 1 white wooden painted 2-panel door with 2 silver hooks at high level and 1 brass lever handle with the built-in CHUBB lock</w:t>
            </w:r>
          </w:p>
          <w:p w:rsidR="006E714E" w:rsidRDefault="006E714E" w:rsidP="009C5790">
            <w:pPr>
              <w:spacing w:line="360" w:lineRule="auto"/>
            </w:pPr>
          </w:p>
          <w:p w:rsidR="006E714E" w:rsidRPr="000B58CD" w:rsidRDefault="006E714E" w:rsidP="009C5790">
            <w:pPr>
              <w:tabs>
                <w:tab w:val="left" w:pos="4111"/>
              </w:tabs>
              <w:spacing w:line="360" w:lineRule="auto"/>
            </w:pPr>
            <w:r>
              <w:t>White wooden painted door frame</w:t>
            </w:r>
          </w:p>
        </w:tc>
        <w:tc>
          <w:tcPr>
            <w:tcW w:w="4997" w:type="dxa"/>
          </w:tcPr>
          <w:p w:rsidR="006E714E" w:rsidRDefault="006E714E" w:rsidP="009C5790">
            <w:pPr>
              <w:spacing w:line="360" w:lineRule="auto"/>
            </w:pPr>
            <w:r>
              <w:t>Door few minor marks mid level, handle in working order, tarnished and scratched</w:t>
            </w:r>
          </w:p>
          <w:p w:rsidR="006E714E" w:rsidRDefault="006E714E" w:rsidP="009C5790">
            <w:pPr>
              <w:spacing w:line="360" w:lineRule="auto"/>
            </w:pPr>
            <w:r>
              <w:t>Few minor marks to door, painted over chips to bottom edge, 2 hooks free from marks, handle tarnished and paint marked, 1 nail slightly protruding from plate</w:t>
            </w:r>
          </w:p>
          <w:p w:rsidR="006E714E" w:rsidRPr="000B58CD" w:rsidRDefault="006E714E" w:rsidP="009C5790">
            <w:pPr>
              <w:tabs>
                <w:tab w:val="left" w:pos="4111"/>
              </w:tabs>
              <w:spacing w:line="360" w:lineRule="auto"/>
            </w:pPr>
            <w:r>
              <w:t>Painted over defects, few usage marks</w:t>
            </w:r>
          </w:p>
        </w:tc>
        <w:tc>
          <w:tcPr>
            <w:tcW w:w="4998" w:type="dxa"/>
          </w:tcPr>
          <w:p w:rsidR="006E714E" w:rsidRPr="00BE7735" w:rsidRDefault="006E714E" w:rsidP="00E31317">
            <w:pPr>
              <w:tabs>
                <w:tab w:val="left" w:pos="4111"/>
              </w:tabs>
              <w:spacing w:line="360" w:lineRule="auto"/>
              <w:jc w:val="center"/>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Ceiling</w:t>
            </w:r>
          </w:p>
        </w:tc>
      </w:tr>
      <w:tr w:rsidR="006E714E" w:rsidRPr="000B58CD" w:rsidTr="00D905A5">
        <w:tc>
          <w:tcPr>
            <w:tcW w:w="4997" w:type="dxa"/>
          </w:tcPr>
          <w:p w:rsidR="006E714E" w:rsidRPr="000B58CD" w:rsidRDefault="006E714E" w:rsidP="00100C8B">
            <w:pPr>
              <w:tabs>
                <w:tab w:val="left" w:pos="4111"/>
              </w:tabs>
              <w:spacing w:line="360" w:lineRule="auto"/>
            </w:pPr>
            <w:r>
              <w:t>Painted white</w:t>
            </w:r>
          </w:p>
        </w:tc>
        <w:tc>
          <w:tcPr>
            <w:tcW w:w="4997" w:type="dxa"/>
          </w:tcPr>
          <w:p w:rsidR="006E714E" w:rsidRPr="000B58CD" w:rsidRDefault="006E714E" w:rsidP="00100C8B">
            <w:pPr>
              <w:tabs>
                <w:tab w:val="left" w:pos="4111"/>
              </w:tabs>
              <w:spacing w:line="360" w:lineRule="auto"/>
            </w:pPr>
            <w:r>
              <w:t>Free from marks</w:t>
            </w:r>
          </w:p>
        </w:tc>
        <w:tc>
          <w:tcPr>
            <w:tcW w:w="4998" w:type="dxa"/>
          </w:tcPr>
          <w:p w:rsidR="006E714E" w:rsidRPr="00BE7735" w:rsidRDefault="006E714E" w:rsidP="00100C8B">
            <w:pPr>
              <w:tabs>
                <w:tab w:val="left" w:pos="4111"/>
              </w:tabs>
              <w:spacing w:line="360" w:lineRule="auto"/>
              <w:jc w:val="center"/>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Lighting</w:t>
            </w:r>
          </w:p>
        </w:tc>
      </w:tr>
      <w:tr w:rsidR="006E714E" w:rsidRPr="000B58CD" w:rsidTr="00D905A5">
        <w:tc>
          <w:tcPr>
            <w:tcW w:w="4997" w:type="dxa"/>
          </w:tcPr>
          <w:p w:rsidR="006E714E" w:rsidRPr="000B58CD" w:rsidRDefault="006E714E" w:rsidP="00100C8B">
            <w:pPr>
              <w:tabs>
                <w:tab w:val="left" w:pos="4111"/>
              </w:tabs>
              <w:spacing w:line="360" w:lineRule="auto"/>
            </w:pPr>
            <w:r>
              <w:t>4 inlaid spotlights with white casing</w:t>
            </w:r>
          </w:p>
        </w:tc>
        <w:tc>
          <w:tcPr>
            <w:tcW w:w="4997" w:type="dxa"/>
          </w:tcPr>
          <w:p w:rsidR="006E714E" w:rsidRPr="000B58CD" w:rsidRDefault="006E714E" w:rsidP="00100C8B">
            <w:pPr>
              <w:tabs>
                <w:tab w:val="left" w:pos="4111"/>
              </w:tabs>
              <w:spacing w:line="360" w:lineRule="auto"/>
            </w:pPr>
            <w:r>
              <w:t>All in working order, free from marks</w:t>
            </w:r>
          </w:p>
        </w:tc>
        <w:tc>
          <w:tcPr>
            <w:tcW w:w="4998" w:type="dxa"/>
          </w:tcPr>
          <w:p w:rsidR="006E714E" w:rsidRPr="00BE7735" w:rsidRDefault="006E714E" w:rsidP="00100C8B">
            <w:pPr>
              <w:tabs>
                <w:tab w:val="left" w:pos="4111"/>
              </w:tabs>
              <w:spacing w:line="360" w:lineRule="auto"/>
              <w:jc w:val="center"/>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Walls</w:t>
            </w:r>
          </w:p>
        </w:tc>
      </w:tr>
      <w:tr w:rsidR="006E714E" w:rsidRPr="000B58CD" w:rsidTr="00D905A5">
        <w:tc>
          <w:tcPr>
            <w:tcW w:w="4997" w:type="dxa"/>
          </w:tcPr>
          <w:p w:rsidR="006E714E" w:rsidRPr="000B58CD" w:rsidRDefault="006E714E" w:rsidP="00100C8B">
            <w:pPr>
              <w:tabs>
                <w:tab w:val="left" w:pos="4111"/>
              </w:tabs>
              <w:spacing w:line="360" w:lineRule="auto"/>
            </w:pPr>
            <w:r>
              <w:t>Painted white</w:t>
            </w:r>
          </w:p>
        </w:tc>
        <w:tc>
          <w:tcPr>
            <w:tcW w:w="4997" w:type="dxa"/>
          </w:tcPr>
          <w:p w:rsidR="006E714E" w:rsidRPr="000B58CD" w:rsidRDefault="006E714E" w:rsidP="00100C8B">
            <w:pPr>
              <w:tabs>
                <w:tab w:val="left" w:pos="4111"/>
              </w:tabs>
              <w:spacing w:line="360" w:lineRule="auto"/>
            </w:pPr>
            <w:r>
              <w:t>6 rawlplugs seen left hand side of back doors, 4 large brass hooks, 4 small nails, 2 large nails and 2 small hooks seen to walls throughout, minor picture shading marks seen to walls at high level, painted over mark seen to left hand side wall on entry, 1 hairline crack left of window at high level, few usage marks</w:t>
            </w:r>
          </w:p>
        </w:tc>
        <w:tc>
          <w:tcPr>
            <w:tcW w:w="4998" w:type="dxa"/>
          </w:tcPr>
          <w:p w:rsidR="006E714E" w:rsidRPr="00BE7735" w:rsidRDefault="006E714E" w:rsidP="00100C8B">
            <w:pPr>
              <w:tabs>
                <w:tab w:val="left" w:pos="4111"/>
              </w:tabs>
              <w:spacing w:line="360" w:lineRule="auto"/>
              <w:jc w:val="center"/>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Skirting</w:t>
            </w:r>
          </w:p>
        </w:tc>
      </w:tr>
      <w:tr w:rsidR="006E714E" w:rsidRPr="000B58CD" w:rsidTr="00D905A5">
        <w:tc>
          <w:tcPr>
            <w:tcW w:w="4997" w:type="dxa"/>
          </w:tcPr>
          <w:p w:rsidR="006E714E" w:rsidRPr="000B58CD" w:rsidRDefault="006E714E" w:rsidP="00100C8B">
            <w:pPr>
              <w:tabs>
                <w:tab w:val="left" w:pos="4111"/>
              </w:tabs>
              <w:spacing w:line="360" w:lineRule="auto"/>
            </w:pPr>
            <w:r>
              <w:t>Painted white</w:t>
            </w:r>
          </w:p>
        </w:tc>
        <w:tc>
          <w:tcPr>
            <w:tcW w:w="4997" w:type="dxa"/>
          </w:tcPr>
          <w:p w:rsidR="006E714E" w:rsidRPr="000B58CD" w:rsidRDefault="006E714E" w:rsidP="00100C8B">
            <w:pPr>
              <w:tabs>
                <w:tab w:val="left" w:pos="4111"/>
              </w:tabs>
              <w:spacing w:line="360" w:lineRule="auto"/>
            </w:pPr>
            <w:r>
              <w:t>Painted over defects, few minor marks</w:t>
            </w:r>
          </w:p>
        </w:tc>
        <w:tc>
          <w:tcPr>
            <w:tcW w:w="4998" w:type="dxa"/>
          </w:tcPr>
          <w:p w:rsidR="006E714E" w:rsidRPr="00BE7735" w:rsidRDefault="006E714E" w:rsidP="00100C8B">
            <w:pPr>
              <w:tabs>
                <w:tab w:val="left" w:pos="4111"/>
              </w:tabs>
              <w:spacing w:line="360" w:lineRule="auto"/>
              <w:jc w:val="center"/>
            </w:pPr>
          </w:p>
        </w:tc>
      </w:tr>
      <w:tr w:rsidR="006E714E" w:rsidRPr="000B58CD" w:rsidTr="00D905A5">
        <w:tc>
          <w:tcPr>
            <w:tcW w:w="4997" w:type="dxa"/>
          </w:tcPr>
          <w:p w:rsidR="006E714E" w:rsidRDefault="006E714E" w:rsidP="00100C8B">
            <w:pPr>
              <w:tabs>
                <w:tab w:val="left" w:pos="4111"/>
              </w:tabs>
              <w:spacing w:line="360" w:lineRule="auto"/>
            </w:pPr>
            <w:r>
              <w:t>1 skirting mounted chrome and white doorstop</w:t>
            </w:r>
          </w:p>
        </w:tc>
        <w:tc>
          <w:tcPr>
            <w:tcW w:w="4997" w:type="dxa"/>
          </w:tcPr>
          <w:p w:rsidR="006E714E" w:rsidRDefault="006E714E" w:rsidP="00100C8B">
            <w:pPr>
              <w:tabs>
                <w:tab w:val="left" w:pos="4111"/>
              </w:tabs>
              <w:spacing w:line="360" w:lineRule="auto"/>
            </w:pPr>
            <w:r>
              <w:t>Complete</w:t>
            </w:r>
          </w:p>
        </w:tc>
        <w:tc>
          <w:tcPr>
            <w:tcW w:w="4998" w:type="dxa"/>
          </w:tcPr>
          <w:p w:rsidR="006E714E" w:rsidRPr="00BE7735" w:rsidRDefault="006E714E" w:rsidP="00100C8B">
            <w:pPr>
              <w:tabs>
                <w:tab w:val="left" w:pos="4111"/>
              </w:tabs>
              <w:spacing w:line="360" w:lineRule="auto"/>
              <w:jc w:val="center"/>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Flooring</w:t>
            </w:r>
          </w:p>
        </w:tc>
      </w:tr>
      <w:tr w:rsidR="006E714E" w:rsidRPr="000B58CD" w:rsidTr="00D905A5">
        <w:tc>
          <w:tcPr>
            <w:tcW w:w="4997" w:type="dxa"/>
          </w:tcPr>
          <w:p w:rsidR="006E714E" w:rsidRPr="000B58CD" w:rsidRDefault="006E714E" w:rsidP="00100C8B">
            <w:pPr>
              <w:tabs>
                <w:tab w:val="left" w:pos="4111"/>
              </w:tabs>
              <w:spacing w:line="360" w:lineRule="auto"/>
            </w:pPr>
            <w:r>
              <w:t>Light wooden varnished floorboards</w:t>
            </w:r>
          </w:p>
        </w:tc>
        <w:tc>
          <w:tcPr>
            <w:tcW w:w="4997" w:type="dxa"/>
          </w:tcPr>
          <w:p w:rsidR="006E714E" w:rsidRPr="000B58CD" w:rsidRDefault="006E714E" w:rsidP="00100C8B">
            <w:pPr>
              <w:tabs>
                <w:tab w:val="left" w:pos="4111"/>
              </w:tabs>
              <w:spacing w:line="360" w:lineRule="auto"/>
            </w:pPr>
            <w:r>
              <w:t>Few surface marks, in good condition and clean</w:t>
            </w:r>
          </w:p>
        </w:tc>
        <w:tc>
          <w:tcPr>
            <w:tcW w:w="4998" w:type="dxa"/>
          </w:tcPr>
          <w:p w:rsidR="006E714E" w:rsidRPr="00BE7735" w:rsidRDefault="006E714E" w:rsidP="00100C8B">
            <w:pPr>
              <w:tabs>
                <w:tab w:val="left" w:pos="4111"/>
              </w:tabs>
              <w:spacing w:line="360" w:lineRule="auto"/>
              <w:jc w:val="center"/>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Built-in Cupboards</w:t>
            </w:r>
          </w:p>
        </w:tc>
      </w:tr>
      <w:tr w:rsidR="006E714E" w:rsidRPr="000B58CD" w:rsidTr="00D905A5">
        <w:tc>
          <w:tcPr>
            <w:tcW w:w="4997" w:type="dxa"/>
          </w:tcPr>
          <w:p w:rsidR="006E714E" w:rsidRDefault="006E714E" w:rsidP="009C5790">
            <w:pPr>
              <w:spacing w:line="360" w:lineRule="auto"/>
            </w:pPr>
            <w:r>
              <w:t>Right hand side:</w:t>
            </w:r>
          </w:p>
          <w:p w:rsidR="006E714E" w:rsidRDefault="006E714E" w:rsidP="009C5790">
            <w:pPr>
              <w:spacing w:line="360" w:lineRule="auto"/>
            </w:pPr>
            <w:r>
              <w:t>4 white wooden painted doors with 4 silver handles</w:t>
            </w:r>
          </w:p>
          <w:p w:rsidR="006E714E" w:rsidRDefault="006E714E" w:rsidP="009C5790">
            <w:pPr>
              <w:spacing w:line="360" w:lineRule="auto"/>
            </w:pPr>
            <w:r>
              <w:t>Inside housing:</w:t>
            </w:r>
          </w:p>
          <w:p w:rsidR="006E714E" w:rsidRDefault="006E714E" w:rsidP="009C5790">
            <w:pPr>
              <w:spacing w:line="360" w:lineRule="auto"/>
            </w:pPr>
            <w:r>
              <w:t>2 high level hat shelves</w:t>
            </w:r>
          </w:p>
          <w:p w:rsidR="006E714E" w:rsidRDefault="006E714E" w:rsidP="009C5790">
            <w:pPr>
              <w:spacing w:line="360" w:lineRule="auto"/>
            </w:pPr>
            <w:r>
              <w:t>1 hanging rail</w:t>
            </w:r>
          </w:p>
          <w:p w:rsidR="006E714E" w:rsidRPr="000B58CD" w:rsidRDefault="006E714E" w:rsidP="009C5790">
            <w:pPr>
              <w:tabs>
                <w:tab w:val="left" w:pos="4111"/>
              </w:tabs>
              <w:spacing w:line="360" w:lineRule="auto"/>
            </w:pPr>
            <w:r>
              <w:t>1 built-in plug socket seen to rear of wall mounted</w:t>
            </w:r>
          </w:p>
        </w:tc>
        <w:tc>
          <w:tcPr>
            <w:tcW w:w="4997" w:type="dxa"/>
          </w:tcPr>
          <w:p w:rsidR="006E714E" w:rsidRPr="000B58CD" w:rsidRDefault="006E714E" w:rsidP="00100C8B">
            <w:pPr>
              <w:tabs>
                <w:tab w:val="left" w:pos="4111"/>
              </w:tabs>
              <w:spacing w:line="360" w:lineRule="auto"/>
            </w:pPr>
            <w:r>
              <w:t xml:space="preserve">Cupboard in good condition, Few usage marks inside </w:t>
            </w:r>
          </w:p>
        </w:tc>
        <w:tc>
          <w:tcPr>
            <w:tcW w:w="4998" w:type="dxa"/>
          </w:tcPr>
          <w:p w:rsidR="006E714E" w:rsidRPr="00BE7735" w:rsidRDefault="006E714E" w:rsidP="00100C8B">
            <w:pPr>
              <w:tabs>
                <w:tab w:val="left" w:pos="4111"/>
              </w:tabs>
              <w:spacing w:line="360" w:lineRule="auto"/>
              <w:jc w:val="center"/>
            </w:pPr>
          </w:p>
        </w:tc>
      </w:tr>
      <w:tr w:rsidR="006E714E" w:rsidRPr="000B58CD" w:rsidTr="00D905A5">
        <w:tc>
          <w:tcPr>
            <w:tcW w:w="4997" w:type="dxa"/>
          </w:tcPr>
          <w:p w:rsidR="006E714E" w:rsidRDefault="006E714E" w:rsidP="009C5790">
            <w:pPr>
              <w:spacing w:line="360" w:lineRule="auto"/>
            </w:pPr>
            <w:r>
              <w:t>Built-in cupboard 2 by back doors:</w:t>
            </w:r>
          </w:p>
          <w:p w:rsidR="006E714E" w:rsidRDefault="006E714E" w:rsidP="009C5790">
            <w:pPr>
              <w:spacing w:line="360" w:lineRule="auto"/>
            </w:pPr>
            <w:r>
              <w:t>2 white wooden painted doors with 2 silver handles</w:t>
            </w:r>
          </w:p>
          <w:p w:rsidR="006E714E" w:rsidRDefault="006E714E" w:rsidP="009C5790">
            <w:pPr>
              <w:spacing w:line="360" w:lineRule="auto"/>
            </w:pPr>
            <w:r>
              <w:t>Inside housing:</w:t>
            </w:r>
          </w:p>
          <w:p w:rsidR="006E714E" w:rsidRDefault="006E714E" w:rsidP="009C5790">
            <w:pPr>
              <w:spacing w:line="360" w:lineRule="auto"/>
            </w:pPr>
            <w:r>
              <w:t>2 high level hat shelves</w:t>
            </w:r>
          </w:p>
          <w:p w:rsidR="006E714E" w:rsidRDefault="006E714E" w:rsidP="009C5790">
            <w:pPr>
              <w:spacing w:line="360" w:lineRule="auto"/>
            </w:pPr>
            <w:r>
              <w:t>1 hanging rail</w:t>
            </w:r>
          </w:p>
          <w:p w:rsidR="006E714E" w:rsidRDefault="006E714E" w:rsidP="009C5790">
            <w:pPr>
              <w:spacing w:line="360" w:lineRule="auto"/>
            </w:pPr>
            <w:r>
              <w:t>1 plug socket seen to rear</w:t>
            </w:r>
          </w:p>
        </w:tc>
        <w:tc>
          <w:tcPr>
            <w:tcW w:w="4997" w:type="dxa"/>
          </w:tcPr>
          <w:p w:rsidR="006E714E" w:rsidRDefault="006E714E" w:rsidP="00100C8B">
            <w:pPr>
              <w:tabs>
                <w:tab w:val="left" w:pos="4111"/>
              </w:tabs>
              <w:spacing w:line="360" w:lineRule="auto"/>
            </w:pPr>
            <w:r>
              <w:t xml:space="preserve">Cupboard in good condition, few usage marks inside </w:t>
            </w:r>
          </w:p>
        </w:tc>
        <w:tc>
          <w:tcPr>
            <w:tcW w:w="4998" w:type="dxa"/>
          </w:tcPr>
          <w:p w:rsidR="006E714E" w:rsidRPr="00BE7735" w:rsidRDefault="006E714E" w:rsidP="00100C8B">
            <w:pPr>
              <w:tabs>
                <w:tab w:val="left" w:pos="4111"/>
              </w:tabs>
              <w:spacing w:line="360" w:lineRule="auto"/>
              <w:jc w:val="center"/>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Back Doors</w:t>
            </w:r>
          </w:p>
        </w:tc>
      </w:tr>
      <w:tr w:rsidR="006E714E" w:rsidRPr="000B58CD" w:rsidTr="00D905A5">
        <w:tc>
          <w:tcPr>
            <w:tcW w:w="4997" w:type="dxa"/>
          </w:tcPr>
          <w:p w:rsidR="006E714E" w:rsidRDefault="006E714E" w:rsidP="009C5790">
            <w:pPr>
              <w:spacing w:line="360" w:lineRule="auto"/>
            </w:pPr>
            <w:r>
              <w:t>2 double glazed back doors with white surrounds with 2 white lever handles and 2 built-in YALE keys, all keys seen to the locks</w:t>
            </w:r>
          </w:p>
          <w:p w:rsidR="006E714E" w:rsidRPr="000B58CD" w:rsidRDefault="006E714E" w:rsidP="009C5790">
            <w:pPr>
              <w:tabs>
                <w:tab w:val="left" w:pos="4111"/>
              </w:tabs>
              <w:spacing w:line="360" w:lineRule="auto"/>
            </w:pPr>
            <w:r>
              <w:t>2 double glazed windows at high level with 2 white plastic handles with white plastic frames</w:t>
            </w:r>
          </w:p>
        </w:tc>
        <w:tc>
          <w:tcPr>
            <w:tcW w:w="4997" w:type="dxa"/>
          </w:tcPr>
          <w:p w:rsidR="006E714E" w:rsidRPr="000B58CD" w:rsidRDefault="006E714E" w:rsidP="00100C8B">
            <w:pPr>
              <w:tabs>
                <w:tab w:val="left" w:pos="4111"/>
              </w:tabs>
              <w:spacing w:line="360" w:lineRule="auto"/>
            </w:pPr>
            <w:r>
              <w:t>In working order, frames and glass free from marks and clean</w:t>
            </w:r>
          </w:p>
        </w:tc>
        <w:tc>
          <w:tcPr>
            <w:tcW w:w="4998" w:type="dxa"/>
          </w:tcPr>
          <w:p w:rsidR="006E714E" w:rsidRPr="00BE7735" w:rsidRDefault="006E714E" w:rsidP="00100C8B">
            <w:pPr>
              <w:tabs>
                <w:tab w:val="left" w:pos="4111"/>
              </w:tabs>
              <w:spacing w:line="360" w:lineRule="auto"/>
              <w:jc w:val="center"/>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Window Coverings</w:t>
            </w:r>
          </w:p>
        </w:tc>
      </w:tr>
      <w:tr w:rsidR="006E714E" w:rsidRPr="000B58CD" w:rsidTr="00D905A5">
        <w:tc>
          <w:tcPr>
            <w:tcW w:w="4997" w:type="dxa"/>
          </w:tcPr>
          <w:p w:rsidR="006E714E" w:rsidRDefault="006E714E" w:rsidP="009C5790">
            <w:pPr>
              <w:spacing w:line="360" w:lineRule="auto"/>
            </w:pPr>
            <w:r>
              <w:t>1 chrome curtain pole</w:t>
            </w:r>
          </w:p>
          <w:p w:rsidR="006E714E" w:rsidRPr="000B58CD" w:rsidRDefault="006E714E" w:rsidP="009C5790">
            <w:pPr>
              <w:tabs>
                <w:tab w:val="left" w:pos="4111"/>
              </w:tabs>
              <w:spacing w:line="360" w:lineRule="auto"/>
            </w:pPr>
            <w:r>
              <w:t>1 pair of creamed linen style curtains</w:t>
            </w:r>
          </w:p>
        </w:tc>
        <w:tc>
          <w:tcPr>
            <w:tcW w:w="4997" w:type="dxa"/>
          </w:tcPr>
          <w:p w:rsidR="006E714E" w:rsidRDefault="006E714E" w:rsidP="009C5790">
            <w:pPr>
              <w:spacing w:line="360" w:lineRule="auto"/>
            </w:pPr>
            <w:r>
              <w:t>No ends seen to the pole</w:t>
            </w:r>
          </w:p>
          <w:p w:rsidR="006E714E" w:rsidRPr="000B58CD" w:rsidRDefault="006E714E" w:rsidP="009C5790">
            <w:pPr>
              <w:tabs>
                <w:tab w:val="left" w:pos="4111"/>
              </w:tabs>
              <w:spacing w:line="360" w:lineRule="auto"/>
            </w:pPr>
            <w:r>
              <w:t>Both free from marks and clean</w:t>
            </w:r>
          </w:p>
        </w:tc>
        <w:tc>
          <w:tcPr>
            <w:tcW w:w="4998" w:type="dxa"/>
          </w:tcPr>
          <w:p w:rsidR="006E714E" w:rsidRPr="00BE7735" w:rsidRDefault="006E714E" w:rsidP="00100C8B">
            <w:pPr>
              <w:tabs>
                <w:tab w:val="left" w:pos="4111"/>
              </w:tabs>
              <w:spacing w:line="360" w:lineRule="auto"/>
              <w:jc w:val="center"/>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sidRPr="009C5790">
              <w:rPr>
                <w:b/>
                <w:color w:val="000000"/>
              </w:rPr>
              <w:t>Heating</w:t>
            </w:r>
          </w:p>
        </w:tc>
      </w:tr>
      <w:tr w:rsidR="006E714E" w:rsidRPr="000B58CD" w:rsidTr="001A2FF4">
        <w:tc>
          <w:tcPr>
            <w:tcW w:w="4997" w:type="dxa"/>
          </w:tcPr>
          <w:p w:rsidR="006E714E" w:rsidRPr="000B58CD" w:rsidRDefault="006E714E" w:rsidP="00100C8B">
            <w:pPr>
              <w:tabs>
                <w:tab w:val="left" w:pos="4111"/>
              </w:tabs>
              <w:spacing w:line="360" w:lineRule="auto"/>
            </w:pPr>
            <w:r w:rsidRPr="009C5790">
              <w:t>1 white manufactured radiator</w:t>
            </w:r>
          </w:p>
        </w:tc>
        <w:tc>
          <w:tcPr>
            <w:tcW w:w="4997" w:type="dxa"/>
          </w:tcPr>
          <w:p w:rsidR="006E714E" w:rsidRPr="000B58CD" w:rsidRDefault="006E714E" w:rsidP="00100C8B">
            <w:pPr>
              <w:tabs>
                <w:tab w:val="left" w:pos="4111"/>
              </w:tabs>
              <w:spacing w:line="360" w:lineRule="auto"/>
            </w:pPr>
            <w:r w:rsidRPr="009C5790">
              <w:t>1 valve missing left hand side, valve complete right hand side</w:t>
            </w:r>
          </w:p>
        </w:tc>
        <w:tc>
          <w:tcPr>
            <w:tcW w:w="4998" w:type="dxa"/>
          </w:tcPr>
          <w:p w:rsidR="006E714E" w:rsidRPr="00BE7735" w:rsidRDefault="006E714E" w:rsidP="00100C8B">
            <w:pPr>
              <w:tabs>
                <w:tab w:val="left" w:pos="4111"/>
              </w:tabs>
              <w:spacing w:line="360" w:lineRule="auto"/>
              <w:jc w:val="center"/>
            </w:pPr>
          </w:p>
        </w:tc>
      </w:tr>
      <w:tr w:rsidR="006E714E" w:rsidRPr="000B58CD" w:rsidTr="005125BC">
        <w:tc>
          <w:tcPr>
            <w:tcW w:w="14992" w:type="dxa"/>
            <w:gridSpan w:val="3"/>
            <w:shd w:val="clear" w:color="auto" w:fill="B8CCE4"/>
          </w:tcPr>
          <w:p w:rsidR="006E714E" w:rsidRPr="009C5790" w:rsidRDefault="006E714E" w:rsidP="00100C8B">
            <w:pPr>
              <w:tabs>
                <w:tab w:val="left" w:pos="4111"/>
              </w:tabs>
              <w:spacing w:line="360" w:lineRule="auto"/>
              <w:rPr>
                <w:b/>
                <w:color w:val="000000"/>
              </w:rPr>
            </w:pPr>
            <w:r w:rsidRPr="009C5790">
              <w:rPr>
                <w:b/>
                <w:color w:val="000000"/>
              </w:rPr>
              <w:t>Wall Fixtures</w:t>
            </w:r>
          </w:p>
        </w:tc>
      </w:tr>
      <w:tr w:rsidR="006E714E" w:rsidRPr="000B58CD" w:rsidTr="001A2FF4">
        <w:tc>
          <w:tcPr>
            <w:tcW w:w="4997" w:type="dxa"/>
          </w:tcPr>
          <w:p w:rsidR="006E714E" w:rsidRPr="009C5790" w:rsidRDefault="006E714E" w:rsidP="00100C8B">
            <w:pPr>
              <w:tabs>
                <w:tab w:val="left" w:pos="4111"/>
              </w:tabs>
              <w:spacing w:line="360" w:lineRule="auto"/>
            </w:pPr>
            <w:r>
              <w:t>1 wall mounted black and silver light</w:t>
            </w:r>
          </w:p>
        </w:tc>
        <w:tc>
          <w:tcPr>
            <w:tcW w:w="4997" w:type="dxa"/>
          </w:tcPr>
          <w:p w:rsidR="006E714E" w:rsidRPr="009C5790" w:rsidRDefault="006E714E" w:rsidP="00100C8B">
            <w:pPr>
              <w:tabs>
                <w:tab w:val="left" w:pos="4111"/>
              </w:tabs>
              <w:spacing w:line="360" w:lineRule="auto"/>
            </w:pPr>
            <w:r>
              <w:t>In working order, free from marks</w:t>
            </w:r>
          </w:p>
        </w:tc>
        <w:tc>
          <w:tcPr>
            <w:tcW w:w="4998" w:type="dxa"/>
          </w:tcPr>
          <w:p w:rsidR="006E714E" w:rsidRPr="00BE7735" w:rsidRDefault="006E714E" w:rsidP="00100C8B">
            <w:pPr>
              <w:tabs>
                <w:tab w:val="left" w:pos="4111"/>
              </w:tabs>
              <w:spacing w:line="360" w:lineRule="auto"/>
              <w:jc w:val="center"/>
            </w:pPr>
          </w:p>
        </w:tc>
      </w:tr>
      <w:tr w:rsidR="006E714E" w:rsidRPr="000B58CD" w:rsidTr="005125BC">
        <w:tc>
          <w:tcPr>
            <w:tcW w:w="14992" w:type="dxa"/>
            <w:gridSpan w:val="3"/>
            <w:shd w:val="clear" w:color="auto" w:fill="B8CCE4"/>
          </w:tcPr>
          <w:p w:rsidR="006E714E" w:rsidRPr="009C5790" w:rsidRDefault="006E714E" w:rsidP="00100C8B">
            <w:pPr>
              <w:tabs>
                <w:tab w:val="left" w:pos="4111"/>
              </w:tabs>
              <w:spacing w:line="360" w:lineRule="auto"/>
              <w:rPr>
                <w:b/>
                <w:color w:val="000000"/>
              </w:rPr>
            </w:pPr>
            <w:r w:rsidRPr="009C5790">
              <w:rPr>
                <w:b/>
                <w:color w:val="000000"/>
              </w:rPr>
              <w:t>Contents</w:t>
            </w:r>
          </w:p>
        </w:tc>
      </w:tr>
      <w:tr w:rsidR="006E714E" w:rsidRPr="000B58CD" w:rsidTr="001A2FF4">
        <w:tc>
          <w:tcPr>
            <w:tcW w:w="4997" w:type="dxa"/>
          </w:tcPr>
          <w:p w:rsidR="006E714E" w:rsidRDefault="006E714E" w:rsidP="009C5790">
            <w:pPr>
              <w:spacing w:line="360" w:lineRule="auto"/>
            </w:pPr>
            <w:r>
              <w:t xml:space="preserve">1 freestanding chest of wooden drawers with 4 pull out drawers with built in handles </w:t>
            </w:r>
          </w:p>
          <w:p w:rsidR="006E714E" w:rsidRDefault="006E714E" w:rsidP="009C5790">
            <w:pPr>
              <w:spacing w:line="360" w:lineRule="auto"/>
            </w:pPr>
            <w:r>
              <w:t>Inside:</w:t>
            </w:r>
          </w:p>
          <w:p w:rsidR="006E714E" w:rsidRPr="009C5790" w:rsidRDefault="006E714E" w:rsidP="009C5790">
            <w:pPr>
              <w:tabs>
                <w:tab w:val="left" w:pos="4111"/>
              </w:tabs>
              <w:spacing w:line="360" w:lineRule="auto"/>
            </w:pPr>
            <w:r>
              <w:t>Finished in grey</w:t>
            </w:r>
          </w:p>
        </w:tc>
        <w:tc>
          <w:tcPr>
            <w:tcW w:w="4997" w:type="dxa"/>
          </w:tcPr>
          <w:p w:rsidR="006E714E" w:rsidRPr="009C5790" w:rsidRDefault="006E714E" w:rsidP="00100C8B">
            <w:pPr>
              <w:tabs>
                <w:tab w:val="left" w:pos="4111"/>
              </w:tabs>
              <w:spacing w:line="360" w:lineRule="auto"/>
            </w:pPr>
            <w:r>
              <w:t xml:space="preserve">All drawers in working order, free from marks </w:t>
            </w:r>
          </w:p>
        </w:tc>
        <w:tc>
          <w:tcPr>
            <w:tcW w:w="4998" w:type="dxa"/>
          </w:tcPr>
          <w:p w:rsidR="006E714E" w:rsidRPr="00BE7735" w:rsidRDefault="006E714E" w:rsidP="00100C8B">
            <w:pPr>
              <w:tabs>
                <w:tab w:val="left" w:pos="4111"/>
              </w:tabs>
              <w:spacing w:line="360" w:lineRule="auto"/>
              <w:jc w:val="center"/>
            </w:pPr>
          </w:p>
        </w:tc>
      </w:tr>
      <w:tr w:rsidR="006E714E" w:rsidRPr="000B58CD" w:rsidTr="001A2FF4">
        <w:tc>
          <w:tcPr>
            <w:tcW w:w="4997" w:type="dxa"/>
          </w:tcPr>
          <w:p w:rsidR="006E714E" w:rsidRDefault="006E714E" w:rsidP="009C5790">
            <w:pPr>
              <w:spacing w:line="360" w:lineRule="auto"/>
            </w:pPr>
            <w:r>
              <w:t>1 white mattress</w:t>
            </w:r>
          </w:p>
        </w:tc>
        <w:tc>
          <w:tcPr>
            <w:tcW w:w="4997" w:type="dxa"/>
          </w:tcPr>
          <w:p w:rsidR="006E714E" w:rsidRDefault="006E714E" w:rsidP="009C5790">
            <w:pPr>
              <w:spacing w:line="360" w:lineRule="auto"/>
            </w:pPr>
            <w:r>
              <w:t>1 fire label present, free from marks</w:t>
            </w:r>
          </w:p>
        </w:tc>
        <w:tc>
          <w:tcPr>
            <w:tcW w:w="4998" w:type="dxa"/>
          </w:tcPr>
          <w:p w:rsidR="006E714E" w:rsidRPr="00BE7735" w:rsidRDefault="006E714E" w:rsidP="00100C8B">
            <w:pPr>
              <w:tabs>
                <w:tab w:val="left" w:pos="4111"/>
              </w:tabs>
              <w:spacing w:line="360" w:lineRule="auto"/>
              <w:jc w:val="center"/>
            </w:pPr>
          </w:p>
        </w:tc>
      </w:tr>
      <w:tr w:rsidR="006E714E" w:rsidRPr="000B58CD" w:rsidTr="001A2FF4">
        <w:tc>
          <w:tcPr>
            <w:tcW w:w="4997" w:type="dxa"/>
          </w:tcPr>
          <w:p w:rsidR="006E714E" w:rsidRDefault="006E714E" w:rsidP="009C5790">
            <w:pPr>
              <w:spacing w:line="360" w:lineRule="auto"/>
            </w:pPr>
            <w:r>
              <w:t xml:space="preserve">1 wall mounted black framed picture </w:t>
            </w:r>
          </w:p>
        </w:tc>
        <w:tc>
          <w:tcPr>
            <w:tcW w:w="4997" w:type="dxa"/>
          </w:tcPr>
          <w:p w:rsidR="006E714E" w:rsidRDefault="006E714E" w:rsidP="009C5790">
            <w:pPr>
              <w:spacing w:line="360" w:lineRule="auto"/>
            </w:pPr>
            <w:r>
              <w:t>Good used condition</w:t>
            </w:r>
          </w:p>
        </w:tc>
        <w:tc>
          <w:tcPr>
            <w:tcW w:w="4998" w:type="dxa"/>
          </w:tcPr>
          <w:p w:rsidR="006E714E" w:rsidRPr="00BE7735" w:rsidRDefault="006E714E" w:rsidP="00100C8B">
            <w:pPr>
              <w:tabs>
                <w:tab w:val="left" w:pos="4111"/>
              </w:tabs>
              <w:spacing w:line="360" w:lineRule="auto"/>
              <w:jc w:val="center"/>
            </w:pPr>
          </w:p>
        </w:tc>
      </w:tr>
      <w:tr w:rsidR="006E714E" w:rsidRPr="000B58CD" w:rsidTr="001A2FF4">
        <w:tc>
          <w:tcPr>
            <w:tcW w:w="4997" w:type="dxa"/>
          </w:tcPr>
          <w:p w:rsidR="006E714E" w:rsidRDefault="006E714E" w:rsidP="009C5790">
            <w:pPr>
              <w:spacing w:line="360" w:lineRule="auto"/>
            </w:pPr>
            <w:r>
              <w:t>1 white mattress protector</w:t>
            </w:r>
          </w:p>
        </w:tc>
        <w:tc>
          <w:tcPr>
            <w:tcW w:w="4997" w:type="dxa"/>
          </w:tcPr>
          <w:p w:rsidR="006E714E" w:rsidRDefault="006E714E" w:rsidP="009C5790">
            <w:pPr>
              <w:spacing w:line="360" w:lineRule="auto"/>
            </w:pPr>
            <w:r>
              <w:t xml:space="preserve">Good used condition, minor marks seen </w:t>
            </w:r>
          </w:p>
        </w:tc>
        <w:tc>
          <w:tcPr>
            <w:tcW w:w="4998" w:type="dxa"/>
          </w:tcPr>
          <w:p w:rsidR="006E714E" w:rsidRPr="00BE7735" w:rsidRDefault="006E714E" w:rsidP="00100C8B">
            <w:pPr>
              <w:tabs>
                <w:tab w:val="left" w:pos="4111"/>
              </w:tabs>
              <w:spacing w:line="360" w:lineRule="auto"/>
              <w:jc w:val="center"/>
            </w:pPr>
          </w:p>
        </w:tc>
      </w:tr>
      <w:tr w:rsidR="006E714E" w:rsidRPr="000B58CD" w:rsidTr="005125BC">
        <w:tc>
          <w:tcPr>
            <w:tcW w:w="14992" w:type="dxa"/>
            <w:gridSpan w:val="3"/>
            <w:shd w:val="clear" w:color="auto" w:fill="B8CCE4"/>
          </w:tcPr>
          <w:p w:rsidR="006E714E" w:rsidRPr="009C5790" w:rsidRDefault="006E714E" w:rsidP="00100C8B">
            <w:pPr>
              <w:tabs>
                <w:tab w:val="left" w:pos="4111"/>
              </w:tabs>
              <w:spacing w:line="360" w:lineRule="auto"/>
              <w:rPr>
                <w:b/>
                <w:color w:val="000000"/>
              </w:rPr>
            </w:pPr>
            <w:r>
              <w:rPr>
                <w:b/>
                <w:color w:val="000000"/>
              </w:rPr>
              <w:t>Switches and Sockets</w:t>
            </w:r>
          </w:p>
        </w:tc>
      </w:tr>
      <w:tr w:rsidR="006E714E" w:rsidRPr="000B58CD" w:rsidTr="001A2FF4">
        <w:tc>
          <w:tcPr>
            <w:tcW w:w="4997" w:type="dxa"/>
          </w:tcPr>
          <w:p w:rsidR="006E714E" w:rsidRDefault="006E714E" w:rsidP="009C5790">
            <w:pPr>
              <w:spacing w:line="360" w:lineRule="auto"/>
            </w:pPr>
            <w:r>
              <w:t>White as seen including:</w:t>
            </w:r>
          </w:p>
          <w:p w:rsidR="006E714E" w:rsidRDefault="006E714E" w:rsidP="009C5790">
            <w:pPr>
              <w:spacing w:line="360" w:lineRule="auto"/>
            </w:pPr>
            <w:r>
              <w:t>1 wall mounted dimmer switch complete</w:t>
            </w:r>
          </w:p>
        </w:tc>
        <w:tc>
          <w:tcPr>
            <w:tcW w:w="4997" w:type="dxa"/>
          </w:tcPr>
          <w:p w:rsidR="006E714E" w:rsidRDefault="006E714E" w:rsidP="009C5790">
            <w:pPr>
              <w:spacing w:line="360" w:lineRule="auto"/>
            </w:pPr>
          </w:p>
          <w:p w:rsidR="006E714E" w:rsidRDefault="006E714E" w:rsidP="009C5790">
            <w:pPr>
              <w:spacing w:line="360" w:lineRule="auto"/>
            </w:pPr>
            <w:r>
              <w:t xml:space="preserve">Cap missing from light switch cover, still in working order </w:t>
            </w:r>
          </w:p>
        </w:tc>
        <w:tc>
          <w:tcPr>
            <w:tcW w:w="4998" w:type="dxa"/>
          </w:tcPr>
          <w:p w:rsidR="006E714E" w:rsidRPr="00BE7735" w:rsidRDefault="006E714E" w:rsidP="00100C8B">
            <w:pPr>
              <w:tabs>
                <w:tab w:val="left" w:pos="4111"/>
              </w:tabs>
              <w:spacing w:line="360" w:lineRule="auto"/>
              <w:jc w:val="center"/>
            </w:pPr>
          </w:p>
        </w:tc>
      </w:tr>
    </w:tbl>
    <w:p w:rsidR="006E714E" w:rsidRDefault="006E714E" w:rsidP="00807D2A"/>
    <w:p w:rsidR="006E714E" w:rsidRDefault="006E714E" w:rsidP="00807D2A"/>
    <w:p w:rsidR="006E714E" w:rsidRDefault="006E714E" w:rsidP="00807D2A"/>
    <w:p w:rsidR="006E714E" w:rsidRDefault="006E714E" w:rsidP="00807D2A"/>
    <w:p w:rsidR="006E714E" w:rsidRDefault="006E714E" w:rsidP="00807D2A"/>
    <w:p w:rsidR="006E714E" w:rsidRDefault="006E714E" w:rsidP="00807D2A"/>
    <w:p w:rsidR="006E714E" w:rsidRDefault="006E714E" w:rsidP="00807D2A"/>
    <w:p w:rsidR="006E714E" w:rsidRDefault="006E714E" w:rsidP="00807D2A"/>
    <w:p w:rsidR="006E714E" w:rsidRDefault="006E714E" w:rsidP="00807D2A"/>
    <w:p w:rsidR="006E714E" w:rsidRDefault="006E714E" w:rsidP="00807D2A"/>
    <w:p w:rsidR="006E714E" w:rsidRDefault="006E714E" w:rsidP="00807D2A"/>
    <w:p w:rsidR="006E714E" w:rsidRDefault="006E714E" w:rsidP="00807D2A"/>
    <w:p w:rsidR="006E714E" w:rsidRDefault="006E714E" w:rsidP="00807D2A"/>
    <w:p w:rsidR="006E714E" w:rsidRDefault="006E714E" w:rsidP="00807D2A"/>
    <w:p w:rsidR="006E714E" w:rsidRDefault="006E714E" w:rsidP="00807D2A"/>
    <w:p w:rsidR="006E714E" w:rsidRDefault="006E714E" w:rsidP="00807D2A"/>
    <w:p w:rsidR="006E714E" w:rsidRDefault="006E714E" w:rsidP="00807D2A"/>
    <w:p w:rsidR="006E714E" w:rsidRDefault="006E714E" w:rsidP="00807D2A"/>
    <w:p w:rsidR="006E714E" w:rsidRDefault="006E714E" w:rsidP="00807D2A"/>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97"/>
        <w:gridCol w:w="4997"/>
        <w:gridCol w:w="4998"/>
      </w:tblGrid>
      <w:tr w:rsidR="006E714E" w:rsidRPr="000B58CD" w:rsidTr="00D905A5">
        <w:trPr>
          <w:tblHeader/>
        </w:trPr>
        <w:tc>
          <w:tcPr>
            <w:tcW w:w="14992" w:type="dxa"/>
            <w:gridSpan w:val="3"/>
            <w:shd w:val="clear" w:color="auto" w:fill="4F81BD"/>
          </w:tcPr>
          <w:p w:rsidR="006E714E" w:rsidRPr="000B58CD" w:rsidRDefault="006E714E" w:rsidP="00E31317">
            <w:pPr>
              <w:tabs>
                <w:tab w:val="left" w:pos="4111"/>
              </w:tabs>
              <w:spacing w:line="288" w:lineRule="auto"/>
              <w:jc w:val="center"/>
              <w:rPr>
                <w:b/>
                <w:color w:val="FFFFFF"/>
              </w:rPr>
            </w:pPr>
            <w:r>
              <w:rPr>
                <w:b/>
                <w:color w:val="FFFFFF"/>
              </w:rPr>
              <w:t>BATHROOM</w:t>
            </w:r>
          </w:p>
        </w:tc>
      </w:tr>
      <w:tr w:rsidR="006E714E" w:rsidRPr="000B58CD" w:rsidTr="005125BC">
        <w:trPr>
          <w:trHeight w:val="313"/>
        </w:trPr>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Door</w:t>
            </w:r>
          </w:p>
        </w:tc>
      </w:tr>
      <w:tr w:rsidR="006E714E" w:rsidRPr="000B58CD" w:rsidTr="00D905A5">
        <w:tc>
          <w:tcPr>
            <w:tcW w:w="4997" w:type="dxa"/>
          </w:tcPr>
          <w:p w:rsidR="006E714E" w:rsidRDefault="006E714E" w:rsidP="009C5790">
            <w:pPr>
              <w:tabs>
                <w:tab w:val="left" w:pos="4111"/>
              </w:tabs>
              <w:spacing w:line="360" w:lineRule="auto"/>
            </w:pPr>
            <w:r>
              <w:t>1 white wooden painted 2-panelled door with brass lever handle</w:t>
            </w:r>
          </w:p>
          <w:p w:rsidR="006E714E" w:rsidRDefault="006E714E" w:rsidP="009C5790">
            <w:pPr>
              <w:tabs>
                <w:tab w:val="left" w:pos="4111"/>
              </w:tabs>
              <w:spacing w:line="360" w:lineRule="auto"/>
            </w:pPr>
          </w:p>
          <w:p w:rsidR="006E714E" w:rsidRDefault="006E714E" w:rsidP="009C5790">
            <w:pPr>
              <w:tabs>
                <w:tab w:val="left" w:pos="4111"/>
              </w:tabs>
              <w:spacing w:line="360" w:lineRule="auto"/>
            </w:pPr>
            <w:r>
              <w:t>Reverse of door, 1 white wooden painted 2-panelled door with brass lever handle</w:t>
            </w:r>
          </w:p>
          <w:p w:rsidR="006E714E" w:rsidRDefault="006E714E" w:rsidP="009C5790">
            <w:pPr>
              <w:tabs>
                <w:tab w:val="left" w:pos="4111"/>
              </w:tabs>
              <w:spacing w:line="360" w:lineRule="auto"/>
            </w:pPr>
            <w:r>
              <w:t>1 silver hook at high level</w:t>
            </w:r>
          </w:p>
          <w:p w:rsidR="006E714E" w:rsidRDefault="006E714E" w:rsidP="009C5790">
            <w:pPr>
              <w:tabs>
                <w:tab w:val="left" w:pos="4111"/>
              </w:tabs>
              <w:spacing w:line="360" w:lineRule="auto"/>
            </w:pPr>
            <w:r>
              <w:t>1 brass lever handle</w:t>
            </w:r>
          </w:p>
          <w:p w:rsidR="006E714E" w:rsidRDefault="006E714E" w:rsidP="009C5790">
            <w:pPr>
              <w:tabs>
                <w:tab w:val="left" w:pos="4111"/>
              </w:tabs>
              <w:spacing w:line="360" w:lineRule="auto"/>
            </w:pPr>
          </w:p>
          <w:p w:rsidR="006E714E" w:rsidRPr="000B58CD" w:rsidRDefault="006E714E" w:rsidP="009C5790">
            <w:pPr>
              <w:tabs>
                <w:tab w:val="left" w:pos="4111"/>
              </w:tabs>
              <w:spacing w:line="360" w:lineRule="auto"/>
            </w:pPr>
            <w:r>
              <w:t>White wooden painted door frame</w:t>
            </w:r>
          </w:p>
        </w:tc>
        <w:tc>
          <w:tcPr>
            <w:tcW w:w="4997" w:type="dxa"/>
          </w:tcPr>
          <w:p w:rsidR="006E714E" w:rsidRDefault="006E714E" w:rsidP="009C5790">
            <w:pPr>
              <w:tabs>
                <w:tab w:val="left" w:pos="4111"/>
              </w:tabs>
              <w:spacing w:line="360" w:lineRule="auto"/>
            </w:pPr>
            <w:r>
              <w:t>Painted over defects to door, few usage marks and handle tarnished and paint marked, slightly loose, working order</w:t>
            </w:r>
          </w:p>
          <w:p w:rsidR="006E714E" w:rsidRDefault="006E714E" w:rsidP="009C5790">
            <w:pPr>
              <w:tabs>
                <w:tab w:val="left" w:pos="4111"/>
              </w:tabs>
              <w:spacing w:line="360" w:lineRule="auto"/>
            </w:pPr>
            <w:r>
              <w:t>Door few usage marks, painted over chips to bottom edge</w:t>
            </w:r>
          </w:p>
          <w:p w:rsidR="006E714E" w:rsidRDefault="006E714E" w:rsidP="009C5790">
            <w:pPr>
              <w:tabs>
                <w:tab w:val="left" w:pos="4111"/>
              </w:tabs>
              <w:spacing w:line="360" w:lineRule="auto"/>
            </w:pPr>
            <w:r>
              <w:t>Free from marks</w:t>
            </w:r>
          </w:p>
          <w:p w:rsidR="006E714E" w:rsidRDefault="006E714E" w:rsidP="009C5790">
            <w:pPr>
              <w:tabs>
                <w:tab w:val="left" w:pos="4111"/>
              </w:tabs>
              <w:spacing w:line="360" w:lineRule="auto"/>
            </w:pPr>
            <w:r>
              <w:t>Tarnished and scratched, working order, slightly loose</w:t>
            </w:r>
          </w:p>
          <w:p w:rsidR="006E714E" w:rsidRPr="000B58CD" w:rsidRDefault="006E714E" w:rsidP="009C5790">
            <w:pPr>
              <w:tabs>
                <w:tab w:val="left" w:pos="4111"/>
              </w:tabs>
              <w:spacing w:line="360" w:lineRule="auto"/>
            </w:pPr>
            <w:r>
              <w:t>Painted over defects, few usage marks</w:t>
            </w:r>
          </w:p>
        </w:tc>
        <w:tc>
          <w:tcPr>
            <w:tcW w:w="4998" w:type="dxa"/>
          </w:tcPr>
          <w:p w:rsidR="006E714E" w:rsidRPr="00BE7735" w:rsidRDefault="006E714E" w:rsidP="00100C8B">
            <w:pPr>
              <w:tabs>
                <w:tab w:val="left" w:pos="4111"/>
              </w:tabs>
              <w:spacing w:line="360" w:lineRule="auto"/>
              <w:jc w:val="center"/>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Ceiling</w:t>
            </w:r>
          </w:p>
        </w:tc>
      </w:tr>
      <w:tr w:rsidR="006E714E" w:rsidRPr="000B58CD" w:rsidTr="00D905A5">
        <w:tc>
          <w:tcPr>
            <w:tcW w:w="4997" w:type="dxa"/>
          </w:tcPr>
          <w:p w:rsidR="006E714E" w:rsidRPr="000B58CD" w:rsidRDefault="006E714E" w:rsidP="00100C8B">
            <w:pPr>
              <w:tabs>
                <w:tab w:val="left" w:pos="4111"/>
              </w:tabs>
              <w:spacing w:line="360" w:lineRule="auto"/>
            </w:pPr>
            <w:r>
              <w:t>Painted white</w:t>
            </w:r>
          </w:p>
        </w:tc>
        <w:tc>
          <w:tcPr>
            <w:tcW w:w="4997" w:type="dxa"/>
          </w:tcPr>
          <w:p w:rsidR="006E714E" w:rsidRPr="000B58CD" w:rsidRDefault="006E714E" w:rsidP="00100C8B">
            <w:pPr>
              <w:tabs>
                <w:tab w:val="left" w:pos="4111"/>
              </w:tabs>
              <w:spacing w:line="360" w:lineRule="auto"/>
            </w:pPr>
            <w:r>
              <w:t>Hairline crack, Free from marks</w:t>
            </w:r>
          </w:p>
        </w:tc>
        <w:tc>
          <w:tcPr>
            <w:tcW w:w="4998" w:type="dxa"/>
          </w:tcPr>
          <w:p w:rsidR="006E714E" w:rsidRPr="00BE7735" w:rsidRDefault="006E714E" w:rsidP="00100C8B">
            <w:pPr>
              <w:tabs>
                <w:tab w:val="left" w:pos="4111"/>
              </w:tabs>
              <w:spacing w:line="360" w:lineRule="auto"/>
              <w:jc w:val="center"/>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Walls</w:t>
            </w:r>
          </w:p>
        </w:tc>
      </w:tr>
      <w:tr w:rsidR="006E714E" w:rsidRPr="000B58CD" w:rsidTr="00D905A5">
        <w:tc>
          <w:tcPr>
            <w:tcW w:w="4997" w:type="dxa"/>
          </w:tcPr>
          <w:p w:rsidR="006E714E" w:rsidRPr="000B58CD" w:rsidRDefault="006E714E" w:rsidP="009C5790">
            <w:pPr>
              <w:tabs>
                <w:tab w:val="left" w:pos="4111"/>
              </w:tabs>
              <w:spacing w:line="360" w:lineRule="auto"/>
            </w:pPr>
            <w:r>
              <w:t>Part painted white</w:t>
            </w:r>
          </w:p>
        </w:tc>
        <w:tc>
          <w:tcPr>
            <w:tcW w:w="4997" w:type="dxa"/>
          </w:tcPr>
          <w:p w:rsidR="006E714E" w:rsidRPr="000B58CD" w:rsidRDefault="006E714E" w:rsidP="009C5790">
            <w:pPr>
              <w:tabs>
                <w:tab w:val="left" w:pos="4111"/>
              </w:tabs>
              <w:spacing w:line="360" w:lineRule="auto"/>
            </w:pPr>
            <w:r>
              <w:t xml:space="preserve">Few usage marks and small dent seen to low level left corner </w:t>
            </w:r>
          </w:p>
        </w:tc>
        <w:tc>
          <w:tcPr>
            <w:tcW w:w="4998" w:type="dxa"/>
          </w:tcPr>
          <w:p w:rsidR="006E714E" w:rsidRPr="00BE7735" w:rsidRDefault="006E714E" w:rsidP="00100C8B">
            <w:pPr>
              <w:tabs>
                <w:tab w:val="left" w:pos="4111"/>
              </w:tabs>
              <w:spacing w:line="360" w:lineRule="auto"/>
              <w:jc w:val="center"/>
            </w:pPr>
          </w:p>
        </w:tc>
      </w:tr>
      <w:tr w:rsidR="006E714E" w:rsidRPr="000B58CD" w:rsidTr="00D905A5">
        <w:tc>
          <w:tcPr>
            <w:tcW w:w="4997" w:type="dxa"/>
          </w:tcPr>
          <w:p w:rsidR="006E714E" w:rsidRDefault="006E714E" w:rsidP="009C5790">
            <w:pPr>
              <w:tabs>
                <w:tab w:val="left" w:pos="4111"/>
              </w:tabs>
              <w:spacing w:line="360" w:lineRule="auto"/>
            </w:pPr>
            <w:r>
              <w:t>Part tiled in grey tiles with white grout with decorative mosaic border</w:t>
            </w:r>
          </w:p>
        </w:tc>
        <w:tc>
          <w:tcPr>
            <w:tcW w:w="4997" w:type="dxa"/>
          </w:tcPr>
          <w:p w:rsidR="006E714E" w:rsidRDefault="006E714E" w:rsidP="009C5790">
            <w:pPr>
              <w:tabs>
                <w:tab w:val="left" w:pos="4111"/>
              </w:tabs>
              <w:spacing w:line="360" w:lineRule="auto"/>
            </w:pPr>
            <w:r>
              <w:t>Tiles free from marks and clean</w:t>
            </w:r>
          </w:p>
          <w:p w:rsidR="006E714E" w:rsidRDefault="006E714E" w:rsidP="009C5790">
            <w:pPr>
              <w:tabs>
                <w:tab w:val="left" w:pos="4111"/>
              </w:tabs>
              <w:spacing w:line="360" w:lineRule="auto"/>
            </w:pPr>
          </w:p>
        </w:tc>
        <w:tc>
          <w:tcPr>
            <w:tcW w:w="4998" w:type="dxa"/>
          </w:tcPr>
          <w:p w:rsidR="006E714E" w:rsidRPr="00BE7735" w:rsidRDefault="006E714E" w:rsidP="00100C8B">
            <w:pPr>
              <w:tabs>
                <w:tab w:val="left" w:pos="4111"/>
              </w:tabs>
              <w:spacing w:line="360" w:lineRule="auto"/>
              <w:jc w:val="center"/>
            </w:pPr>
          </w:p>
        </w:tc>
      </w:tr>
      <w:tr w:rsidR="006E714E" w:rsidRPr="000B58CD" w:rsidTr="005125BC">
        <w:tc>
          <w:tcPr>
            <w:tcW w:w="14992" w:type="dxa"/>
            <w:gridSpan w:val="3"/>
            <w:shd w:val="clear" w:color="auto" w:fill="B8CCE4"/>
          </w:tcPr>
          <w:p w:rsidR="006E714E" w:rsidRPr="009C5790" w:rsidRDefault="006E714E" w:rsidP="00100C8B">
            <w:pPr>
              <w:tabs>
                <w:tab w:val="left" w:pos="4111"/>
              </w:tabs>
              <w:spacing w:line="360" w:lineRule="auto"/>
              <w:rPr>
                <w:color w:val="000000"/>
              </w:rPr>
            </w:pPr>
            <w:r>
              <w:rPr>
                <w:b/>
                <w:color w:val="000000"/>
              </w:rPr>
              <w:t>Flooring</w:t>
            </w:r>
          </w:p>
        </w:tc>
      </w:tr>
      <w:tr w:rsidR="006E714E" w:rsidRPr="000B58CD" w:rsidTr="00D905A5">
        <w:tc>
          <w:tcPr>
            <w:tcW w:w="4997" w:type="dxa"/>
          </w:tcPr>
          <w:p w:rsidR="006E714E" w:rsidRPr="000B58CD" w:rsidRDefault="006E714E" w:rsidP="00100C8B">
            <w:pPr>
              <w:tabs>
                <w:tab w:val="left" w:pos="4111"/>
              </w:tabs>
              <w:spacing w:line="360" w:lineRule="auto"/>
            </w:pPr>
            <w:r>
              <w:t>Continuation of wall tiles</w:t>
            </w:r>
          </w:p>
        </w:tc>
        <w:tc>
          <w:tcPr>
            <w:tcW w:w="4997" w:type="dxa"/>
          </w:tcPr>
          <w:p w:rsidR="006E714E" w:rsidRPr="000B58CD" w:rsidRDefault="006E714E" w:rsidP="00100C8B">
            <w:pPr>
              <w:tabs>
                <w:tab w:val="left" w:pos="4111"/>
              </w:tabs>
              <w:spacing w:line="360" w:lineRule="auto"/>
            </w:pPr>
            <w:r>
              <w:t>Free from marks and clean</w:t>
            </w:r>
          </w:p>
        </w:tc>
        <w:tc>
          <w:tcPr>
            <w:tcW w:w="4998" w:type="dxa"/>
          </w:tcPr>
          <w:p w:rsidR="006E714E" w:rsidRPr="00BE7735" w:rsidRDefault="006E714E" w:rsidP="00100C8B">
            <w:pPr>
              <w:tabs>
                <w:tab w:val="left" w:pos="4111"/>
              </w:tabs>
              <w:spacing w:line="360" w:lineRule="auto"/>
              <w:jc w:val="center"/>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Lighting</w:t>
            </w:r>
          </w:p>
        </w:tc>
      </w:tr>
      <w:tr w:rsidR="006E714E" w:rsidRPr="000B58CD" w:rsidTr="00D905A5">
        <w:tc>
          <w:tcPr>
            <w:tcW w:w="4997" w:type="dxa"/>
          </w:tcPr>
          <w:p w:rsidR="006E714E" w:rsidRPr="000B58CD" w:rsidRDefault="006E714E" w:rsidP="009C5790">
            <w:pPr>
              <w:tabs>
                <w:tab w:val="left" w:pos="4111"/>
              </w:tabs>
              <w:spacing w:line="360" w:lineRule="auto"/>
            </w:pPr>
            <w:r>
              <w:t>1 circular chrome light fitting with a glass shade</w:t>
            </w:r>
          </w:p>
        </w:tc>
        <w:tc>
          <w:tcPr>
            <w:tcW w:w="4997" w:type="dxa"/>
          </w:tcPr>
          <w:p w:rsidR="006E714E" w:rsidRPr="000B58CD" w:rsidRDefault="006E714E" w:rsidP="009C5790">
            <w:pPr>
              <w:tabs>
                <w:tab w:val="left" w:pos="4111"/>
              </w:tabs>
              <w:spacing w:line="360" w:lineRule="auto"/>
            </w:pPr>
            <w:r>
              <w:t>Working order, free from marks</w:t>
            </w:r>
          </w:p>
        </w:tc>
        <w:tc>
          <w:tcPr>
            <w:tcW w:w="4998" w:type="dxa"/>
          </w:tcPr>
          <w:p w:rsidR="006E714E" w:rsidRPr="00BE7735" w:rsidRDefault="006E714E" w:rsidP="00100C8B">
            <w:pPr>
              <w:tabs>
                <w:tab w:val="left" w:pos="4111"/>
              </w:tabs>
              <w:spacing w:line="360" w:lineRule="auto"/>
              <w:jc w:val="center"/>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Built-in Cupboard</w:t>
            </w:r>
          </w:p>
        </w:tc>
      </w:tr>
      <w:tr w:rsidR="006E714E" w:rsidRPr="000B58CD" w:rsidTr="00D905A5">
        <w:tc>
          <w:tcPr>
            <w:tcW w:w="4997" w:type="dxa"/>
          </w:tcPr>
          <w:p w:rsidR="006E714E" w:rsidRDefault="006E714E" w:rsidP="009C5790">
            <w:pPr>
              <w:tabs>
                <w:tab w:val="left" w:pos="4111"/>
              </w:tabs>
              <w:spacing w:line="360" w:lineRule="auto"/>
            </w:pPr>
            <w:r>
              <w:t>Left on entry:</w:t>
            </w:r>
          </w:p>
          <w:p w:rsidR="006E714E" w:rsidRDefault="006E714E" w:rsidP="009C5790">
            <w:pPr>
              <w:tabs>
                <w:tab w:val="left" w:pos="4111"/>
              </w:tabs>
              <w:spacing w:line="360" w:lineRule="auto"/>
            </w:pPr>
            <w:r>
              <w:t>2 white gloss finished doors with chrome handles</w:t>
            </w:r>
          </w:p>
          <w:p w:rsidR="006E714E" w:rsidRDefault="006E714E" w:rsidP="009C5790">
            <w:pPr>
              <w:tabs>
                <w:tab w:val="left" w:pos="4111"/>
              </w:tabs>
              <w:spacing w:line="360" w:lineRule="auto"/>
            </w:pPr>
            <w:r>
              <w:t>Inside of cupboard:</w:t>
            </w:r>
          </w:p>
          <w:p w:rsidR="006E714E" w:rsidRDefault="006E714E" w:rsidP="009C5790">
            <w:pPr>
              <w:tabs>
                <w:tab w:val="left" w:pos="4111"/>
              </w:tabs>
              <w:spacing w:line="360" w:lineRule="auto"/>
            </w:pPr>
            <w:r>
              <w:t>Part tiled to rear</w:t>
            </w:r>
          </w:p>
          <w:p w:rsidR="006E714E" w:rsidRDefault="006E714E" w:rsidP="009C5790">
            <w:pPr>
              <w:tabs>
                <w:tab w:val="left" w:pos="4111"/>
              </w:tabs>
              <w:spacing w:line="360" w:lineRule="auto"/>
            </w:pPr>
            <w:r>
              <w:t>Left and right hand side wall not painted</w:t>
            </w:r>
          </w:p>
          <w:p w:rsidR="006E714E" w:rsidRDefault="006E714E" w:rsidP="009C5790">
            <w:pPr>
              <w:tabs>
                <w:tab w:val="left" w:pos="4111"/>
              </w:tabs>
              <w:spacing w:line="360" w:lineRule="auto"/>
            </w:pPr>
          </w:p>
          <w:p w:rsidR="006E714E" w:rsidRDefault="006E714E" w:rsidP="009C5790">
            <w:pPr>
              <w:tabs>
                <w:tab w:val="left" w:pos="4111"/>
              </w:tabs>
              <w:spacing w:line="360" w:lineRule="auto"/>
            </w:pPr>
            <w:r>
              <w:t>2 wall mounted shavers only sockets</w:t>
            </w:r>
          </w:p>
          <w:p w:rsidR="006E714E" w:rsidRDefault="006E714E" w:rsidP="009C5790">
            <w:pPr>
              <w:tabs>
                <w:tab w:val="left" w:pos="4111"/>
              </w:tabs>
              <w:spacing w:line="360" w:lineRule="auto"/>
            </w:pPr>
            <w:r>
              <w:t>4 wall mounted switches with hand written notes</w:t>
            </w:r>
          </w:p>
          <w:p w:rsidR="006E714E" w:rsidRDefault="006E714E" w:rsidP="009C5790">
            <w:pPr>
              <w:tabs>
                <w:tab w:val="left" w:pos="4111"/>
              </w:tabs>
              <w:spacing w:line="360" w:lineRule="auto"/>
            </w:pPr>
            <w:r>
              <w:t>2 wall mounted wooden slatted shelves</w:t>
            </w:r>
          </w:p>
          <w:p w:rsidR="006E714E" w:rsidRDefault="006E714E" w:rsidP="009C5790">
            <w:pPr>
              <w:tabs>
                <w:tab w:val="left" w:pos="4111"/>
              </w:tabs>
              <w:spacing w:line="360" w:lineRule="auto"/>
            </w:pPr>
            <w:r>
              <w:t>Contents:</w:t>
            </w:r>
          </w:p>
          <w:p w:rsidR="006E714E" w:rsidRPr="000B58CD" w:rsidRDefault="006E714E" w:rsidP="009C5790">
            <w:pPr>
              <w:tabs>
                <w:tab w:val="left" w:pos="4111"/>
              </w:tabs>
              <w:spacing w:line="360" w:lineRule="auto"/>
            </w:pPr>
            <w:r>
              <w:t>1 freestanding white washing machine, make INDESIT, model number IWDC6125</w:t>
            </w:r>
          </w:p>
        </w:tc>
        <w:tc>
          <w:tcPr>
            <w:tcW w:w="4997" w:type="dxa"/>
          </w:tcPr>
          <w:p w:rsidR="006E714E" w:rsidRDefault="006E714E" w:rsidP="009C5790">
            <w:pPr>
              <w:tabs>
                <w:tab w:val="left" w:pos="4111"/>
              </w:tabs>
              <w:spacing w:line="360" w:lineRule="auto"/>
            </w:pPr>
          </w:p>
          <w:p w:rsidR="006E714E" w:rsidRDefault="006E714E" w:rsidP="009C5790">
            <w:pPr>
              <w:tabs>
                <w:tab w:val="left" w:pos="4111"/>
              </w:tabs>
              <w:spacing w:line="360" w:lineRule="auto"/>
            </w:pPr>
            <w:r>
              <w:t>Both doors in working order and free from marks</w:t>
            </w:r>
          </w:p>
          <w:p w:rsidR="006E714E" w:rsidRDefault="006E714E" w:rsidP="009C5790">
            <w:pPr>
              <w:tabs>
                <w:tab w:val="left" w:pos="4111"/>
              </w:tabs>
              <w:spacing w:line="360" w:lineRule="auto"/>
            </w:pPr>
          </w:p>
          <w:p w:rsidR="006E714E" w:rsidRDefault="006E714E" w:rsidP="009C5790">
            <w:pPr>
              <w:tabs>
                <w:tab w:val="left" w:pos="4111"/>
              </w:tabs>
              <w:spacing w:line="360" w:lineRule="auto"/>
            </w:pPr>
            <w:r>
              <w:t>Free from marks</w:t>
            </w:r>
          </w:p>
          <w:p w:rsidR="006E714E" w:rsidRDefault="006E714E" w:rsidP="009C5790">
            <w:pPr>
              <w:tabs>
                <w:tab w:val="left" w:pos="4111"/>
              </w:tabs>
              <w:spacing w:line="360" w:lineRule="auto"/>
            </w:pPr>
            <w:r>
              <w:t>Plastered over marks, several pencil marks seen to walls</w:t>
            </w:r>
          </w:p>
          <w:p w:rsidR="006E714E" w:rsidRDefault="006E714E" w:rsidP="009C5790">
            <w:pPr>
              <w:tabs>
                <w:tab w:val="left" w:pos="4111"/>
              </w:tabs>
              <w:spacing w:line="360" w:lineRule="auto"/>
            </w:pPr>
            <w:r>
              <w:t>Free from marks</w:t>
            </w:r>
          </w:p>
          <w:p w:rsidR="006E714E" w:rsidRDefault="006E714E" w:rsidP="009C5790">
            <w:pPr>
              <w:tabs>
                <w:tab w:val="left" w:pos="4111"/>
              </w:tabs>
              <w:spacing w:line="360" w:lineRule="auto"/>
            </w:pPr>
          </w:p>
          <w:p w:rsidR="006E714E" w:rsidRDefault="006E714E" w:rsidP="009C5790">
            <w:pPr>
              <w:tabs>
                <w:tab w:val="left" w:pos="4111"/>
              </w:tabs>
              <w:spacing w:line="360" w:lineRule="auto"/>
            </w:pPr>
          </w:p>
          <w:p w:rsidR="006E714E" w:rsidRDefault="006E714E" w:rsidP="009C5790">
            <w:pPr>
              <w:tabs>
                <w:tab w:val="left" w:pos="4111"/>
              </w:tabs>
              <w:spacing w:line="360" w:lineRule="auto"/>
            </w:pPr>
            <w:r>
              <w:t>In good condition, few usage marks</w:t>
            </w:r>
          </w:p>
          <w:p w:rsidR="006E714E" w:rsidRDefault="006E714E" w:rsidP="009C5790">
            <w:pPr>
              <w:tabs>
                <w:tab w:val="left" w:pos="4111"/>
              </w:tabs>
              <w:spacing w:line="360" w:lineRule="auto"/>
            </w:pPr>
          </w:p>
          <w:p w:rsidR="006E714E" w:rsidRPr="000B58CD" w:rsidRDefault="006E714E" w:rsidP="009C5790">
            <w:pPr>
              <w:tabs>
                <w:tab w:val="left" w:pos="4111"/>
              </w:tabs>
              <w:spacing w:line="360" w:lineRule="auto"/>
            </w:pPr>
            <w:r>
              <w:t>Powder drawer free from marks, seal free from marks, few usage marks to top of washing machine</w:t>
            </w:r>
          </w:p>
        </w:tc>
        <w:tc>
          <w:tcPr>
            <w:tcW w:w="4998" w:type="dxa"/>
          </w:tcPr>
          <w:p w:rsidR="006E714E" w:rsidRPr="00BE7735" w:rsidRDefault="006E714E" w:rsidP="00100C8B">
            <w:pPr>
              <w:tabs>
                <w:tab w:val="left" w:pos="4111"/>
              </w:tabs>
              <w:spacing w:line="360" w:lineRule="auto"/>
              <w:jc w:val="center"/>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Wall Fixtures</w:t>
            </w:r>
          </w:p>
        </w:tc>
      </w:tr>
      <w:tr w:rsidR="006E714E" w:rsidRPr="000B58CD" w:rsidTr="00D905A5">
        <w:tc>
          <w:tcPr>
            <w:tcW w:w="4997" w:type="dxa"/>
          </w:tcPr>
          <w:p w:rsidR="006E714E" w:rsidRPr="009C5790" w:rsidRDefault="006E714E" w:rsidP="009C5790">
            <w:pPr>
              <w:tabs>
                <w:tab w:val="left" w:pos="4111"/>
              </w:tabs>
              <w:spacing w:line="360" w:lineRule="auto"/>
            </w:pPr>
            <w:r w:rsidRPr="009C5790">
              <w:t>1 wall mounted white air vent with 1 pull cord and plastic acorn</w:t>
            </w:r>
          </w:p>
        </w:tc>
        <w:tc>
          <w:tcPr>
            <w:tcW w:w="4997" w:type="dxa"/>
          </w:tcPr>
          <w:p w:rsidR="006E714E" w:rsidRPr="000B58CD" w:rsidRDefault="006E714E" w:rsidP="009C5790">
            <w:pPr>
              <w:tabs>
                <w:tab w:val="left" w:pos="4111"/>
              </w:tabs>
              <w:spacing w:line="360" w:lineRule="auto"/>
            </w:pPr>
            <w:r>
              <w:t xml:space="preserve">Working order, clean </w:t>
            </w:r>
          </w:p>
        </w:tc>
        <w:tc>
          <w:tcPr>
            <w:tcW w:w="4998" w:type="dxa"/>
          </w:tcPr>
          <w:p w:rsidR="006E714E" w:rsidRPr="00BE7735" w:rsidRDefault="006E714E" w:rsidP="00100C8B">
            <w:pPr>
              <w:tabs>
                <w:tab w:val="left" w:pos="4111"/>
              </w:tabs>
              <w:spacing w:line="360" w:lineRule="auto"/>
              <w:jc w:val="center"/>
            </w:pPr>
          </w:p>
        </w:tc>
      </w:tr>
      <w:tr w:rsidR="006E714E" w:rsidRPr="000B58CD" w:rsidTr="00D905A5">
        <w:tc>
          <w:tcPr>
            <w:tcW w:w="4997" w:type="dxa"/>
          </w:tcPr>
          <w:p w:rsidR="006E714E" w:rsidRDefault="006E714E" w:rsidP="009C5790">
            <w:pPr>
              <w:tabs>
                <w:tab w:val="left" w:pos="4111"/>
              </w:tabs>
              <w:spacing w:line="360" w:lineRule="auto"/>
            </w:pPr>
            <w:r>
              <w:t>1 wall mounted large unframed</w:t>
            </w:r>
          </w:p>
        </w:tc>
        <w:tc>
          <w:tcPr>
            <w:tcW w:w="4997" w:type="dxa"/>
          </w:tcPr>
          <w:p w:rsidR="006E714E" w:rsidRDefault="006E714E" w:rsidP="009C5790">
            <w:pPr>
              <w:tabs>
                <w:tab w:val="left" w:pos="4111"/>
              </w:tabs>
              <w:spacing w:line="360" w:lineRule="auto"/>
            </w:pPr>
            <w:r>
              <w:t>Free from marks and clean</w:t>
            </w:r>
          </w:p>
        </w:tc>
        <w:tc>
          <w:tcPr>
            <w:tcW w:w="4998" w:type="dxa"/>
          </w:tcPr>
          <w:p w:rsidR="006E714E" w:rsidRPr="00BE7735" w:rsidRDefault="006E714E" w:rsidP="00100C8B">
            <w:pPr>
              <w:tabs>
                <w:tab w:val="left" w:pos="4111"/>
              </w:tabs>
              <w:spacing w:line="360" w:lineRule="auto"/>
              <w:jc w:val="center"/>
            </w:pPr>
          </w:p>
        </w:tc>
      </w:tr>
      <w:tr w:rsidR="006E714E" w:rsidRPr="000B58CD" w:rsidTr="00D905A5">
        <w:tc>
          <w:tcPr>
            <w:tcW w:w="4997" w:type="dxa"/>
          </w:tcPr>
          <w:p w:rsidR="006E714E" w:rsidRDefault="006E714E" w:rsidP="009C5790">
            <w:pPr>
              <w:tabs>
                <w:tab w:val="left" w:pos="4111"/>
              </w:tabs>
              <w:spacing w:line="360" w:lineRule="auto"/>
            </w:pPr>
            <w:r>
              <w:t>1 wall mounted silver ladder radiator</w:t>
            </w:r>
          </w:p>
        </w:tc>
        <w:tc>
          <w:tcPr>
            <w:tcW w:w="4997" w:type="dxa"/>
          </w:tcPr>
          <w:p w:rsidR="006E714E" w:rsidRDefault="006E714E" w:rsidP="009C5790">
            <w:pPr>
              <w:tabs>
                <w:tab w:val="left" w:pos="4111"/>
              </w:tabs>
              <w:spacing w:line="360" w:lineRule="auto"/>
            </w:pPr>
            <w:r>
              <w:t>Both valves complete, free from marks, not tested</w:t>
            </w:r>
          </w:p>
        </w:tc>
        <w:tc>
          <w:tcPr>
            <w:tcW w:w="4998" w:type="dxa"/>
          </w:tcPr>
          <w:p w:rsidR="006E714E" w:rsidRPr="00BE7735" w:rsidRDefault="006E714E" w:rsidP="00100C8B">
            <w:pPr>
              <w:tabs>
                <w:tab w:val="left" w:pos="4111"/>
              </w:tabs>
              <w:spacing w:line="360" w:lineRule="auto"/>
              <w:jc w:val="center"/>
            </w:pPr>
          </w:p>
        </w:tc>
      </w:tr>
      <w:tr w:rsidR="006E714E" w:rsidRPr="000B58CD" w:rsidTr="00D905A5">
        <w:tc>
          <w:tcPr>
            <w:tcW w:w="4997" w:type="dxa"/>
          </w:tcPr>
          <w:p w:rsidR="006E714E" w:rsidRDefault="006E714E" w:rsidP="009C5790">
            <w:pPr>
              <w:tabs>
                <w:tab w:val="left" w:pos="4111"/>
              </w:tabs>
              <w:spacing w:line="360" w:lineRule="auto"/>
            </w:pPr>
            <w:r>
              <w:t>1 wall mounted medicine cabinet with 1 mirrored door and chrome handle</w:t>
            </w:r>
          </w:p>
          <w:p w:rsidR="006E714E" w:rsidRDefault="006E714E" w:rsidP="009C5790">
            <w:pPr>
              <w:tabs>
                <w:tab w:val="left" w:pos="4111"/>
              </w:tabs>
              <w:spacing w:line="360" w:lineRule="auto"/>
            </w:pPr>
            <w:r>
              <w:t>Inside finished in white laminate</w:t>
            </w:r>
          </w:p>
          <w:p w:rsidR="006E714E" w:rsidRDefault="006E714E" w:rsidP="009C5790">
            <w:pPr>
              <w:tabs>
                <w:tab w:val="left" w:pos="4111"/>
              </w:tabs>
              <w:spacing w:line="360" w:lineRule="auto"/>
            </w:pPr>
            <w:r>
              <w:t>Housing:</w:t>
            </w:r>
          </w:p>
          <w:p w:rsidR="006E714E" w:rsidRDefault="006E714E" w:rsidP="009C5790">
            <w:pPr>
              <w:tabs>
                <w:tab w:val="left" w:pos="4111"/>
              </w:tabs>
              <w:spacing w:line="360" w:lineRule="auto"/>
            </w:pPr>
            <w:r>
              <w:t>2 white laminated shelves</w:t>
            </w:r>
          </w:p>
        </w:tc>
        <w:tc>
          <w:tcPr>
            <w:tcW w:w="4997" w:type="dxa"/>
          </w:tcPr>
          <w:p w:rsidR="006E714E" w:rsidRDefault="006E714E" w:rsidP="009C5790">
            <w:pPr>
              <w:tabs>
                <w:tab w:val="left" w:pos="4111"/>
              </w:tabs>
              <w:spacing w:line="360" w:lineRule="auto"/>
            </w:pPr>
            <w:r>
              <w:t xml:space="preserve">Free from marks and clean </w:t>
            </w:r>
          </w:p>
        </w:tc>
        <w:tc>
          <w:tcPr>
            <w:tcW w:w="4998" w:type="dxa"/>
          </w:tcPr>
          <w:p w:rsidR="006E714E" w:rsidRPr="00BE7735" w:rsidRDefault="006E714E" w:rsidP="00100C8B">
            <w:pPr>
              <w:tabs>
                <w:tab w:val="left" w:pos="4111"/>
              </w:tabs>
              <w:spacing w:line="360" w:lineRule="auto"/>
              <w:jc w:val="center"/>
            </w:pPr>
          </w:p>
        </w:tc>
      </w:tr>
      <w:tr w:rsidR="006E714E" w:rsidRPr="000B58CD" w:rsidTr="00D905A5">
        <w:tc>
          <w:tcPr>
            <w:tcW w:w="4997" w:type="dxa"/>
          </w:tcPr>
          <w:p w:rsidR="006E714E" w:rsidRDefault="006E714E" w:rsidP="009C5790">
            <w:pPr>
              <w:tabs>
                <w:tab w:val="left" w:pos="4111"/>
              </w:tabs>
              <w:spacing w:line="360" w:lineRule="auto"/>
            </w:pPr>
            <w:r>
              <w:t>1 wall mounted chrome plate with 3 shower taps</w:t>
            </w:r>
          </w:p>
        </w:tc>
        <w:tc>
          <w:tcPr>
            <w:tcW w:w="4997" w:type="dxa"/>
          </w:tcPr>
          <w:p w:rsidR="006E714E" w:rsidRDefault="006E714E" w:rsidP="009C5790">
            <w:pPr>
              <w:tabs>
                <w:tab w:val="left" w:pos="4111"/>
              </w:tabs>
              <w:spacing w:line="360" w:lineRule="auto"/>
            </w:pPr>
            <w:r>
              <w:t>Free from marks and clean</w:t>
            </w:r>
          </w:p>
        </w:tc>
        <w:tc>
          <w:tcPr>
            <w:tcW w:w="4998" w:type="dxa"/>
          </w:tcPr>
          <w:p w:rsidR="006E714E" w:rsidRPr="00BE7735" w:rsidRDefault="006E714E" w:rsidP="00100C8B">
            <w:pPr>
              <w:tabs>
                <w:tab w:val="left" w:pos="4111"/>
              </w:tabs>
              <w:spacing w:line="360" w:lineRule="auto"/>
              <w:jc w:val="center"/>
            </w:pPr>
          </w:p>
        </w:tc>
      </w:tr>
      <w:tr w:rsidR="006E714E" w:rsidRPr="000B58CD" w:rsidTr="00D905A5">
        <w:tc>
          <w:tcPr>
            <w:tcW w:w="4997" w:type="dxa"/>
          </w:tcPr>
          <w:p w:rsidR="006E714E" w:rsidRDefault="006E714E" w:rsidP="009C5790">
            <w:pPr>
              <w:tabs>
                <w:tab w:val="left" w:pos="4111"/>
              </w:tabs>
              <w:spacing w:line="360" w:lineRule="auto"/>
            </w:pPr>
            <w:r>
              <w:t>1 wall mounted shower door with chrome bracket, chrome handle and rubber trim</w:t>
            </w:r>
          </w:p>
        </w:tc>
        <w:tc>
          <w:tcPr>
            <w:tcW w:w="4997" w:type="dxa"/>
          </w:tcPr>
          <w:p w:rsidR="006E714E" w:rsidRDefault="006E714E" w:rsidP="009C5790">
            <w:pPr>
              <w:tabs>
                <w:tab w:val="left" w:pos="4111"/>
              </w:tabs>
              <w:spacing w:line="360" w:lineRule="auto"/>
            </w:pPr>
            <w:r>
              <w:t>Free from marks and clean</w:t>
            </w:r>
          </w:p>
        </w:tc>
        <w:tc>
          <w:tcPr>
            <w:tcW w:w="4998" w:type="dxa"/>
          </w:tcPr>
          <w:p w:rsidR="006E714E" w:rsidRPr="00BE7735" w:rsidRDefault="006E714E" w:rsidP="00100C8B">
            <w:pPr>
              <w:tabs>
                <w:tab w:val="left" w:pos="4111"/>
              </w:tabs>
              <w:spacing w:line="360" w:lineRule="auto"/>
              <w:jc w:val="center"/>
            </w:pPr>
          </w:p>
        </w:tc>
      </w:tr>
      <w:tr w:rsidR="006E714E" w:rsidRPr="000B58CD" w:rsidTr="00D905A5">
        <w:tc>
          <w:tcPr>
            <w:tcW w:w="4997" w:type="dxa"/>
          </w:tcPr>
          <w:p w:rsidR="006E714E" w:rsidRDefault="006E714E" w:rsidP="009C5790">
            <w:pPr>
              <w:tabs>
                <w:tab w:val="left" w:pos="4111"/>
              </w:tabs>
              <w:spacing w:line="360" w:lineRule="auto"/>
            </w:pPr>
            <w:r>
              <w:t>1 wall mounted showerhead</w:t>
            </w:r>
          </w:p>
        </w:tc>
        <w:tc>
          <w:tcPr>
            <w:tcW w:w="4997" w:type="dxa"/>
          </w:tcPr>
          <w:p w:rsidR="006E714E" w:rsidRDefault="006E714E" w:rsidP="009C5790">
            <w:pPr>
              <w:tabs>
                <w:tab w:val="left" w:pos="4111"/>
              </w:tabs>
              <w:spacing w:line="360" w:lineRule="auto"/>
            </w:pPr>
            <w:r>
              <w:t>Free from marks and clean</w:t>
            </w:r>
          </w:p>
        </w:tc>
        <w:tc>
          <w:tcPr>
            <w:tcW w:w="4998" w:type="dxa"/>
          </w:tcPr>
          <w:p w:rsidR="006E714E" w:rsidRPr="00BE7735" w:rsidRDefault="006E714E" w:rsidP="00100C8B">
            <w:pPr>
              <w:tabs>
                <w:tab w:val="left" w:pos="4111"/>
              </w:tabs>
              <w:spacing w:line="360" w:lineRule="auto"/>
              <w:jc w:val="center"/>
            </w:pPr>
          </w:p>
        </w:tc>
      </w:tr>
      <w:tr w:rsidR="006E714E" w:rsidRPr="000B58CD" w:rsidTr="00D905A5">
        <w:tc>
          <w:tcPr>
            <w:tcW w:w="4997" w:type="dxa"/>
          </w:tcPr>
          <w:p w:rsidR="006E714E" w:rsidRDefault="006E714E" w:rsidP="009C5790">
            <w:pPr>
              <w:tabs>
                <w:tab w:val="left" w:pos="4111"/>
              </w:tabs>
              <w:spacing w:line="360" w:lineRule="auto"/>
            </w:pPr>
            <w:r>
              <w:t>1 ceiling mounted light pull cord with plastic acorn</w:t>
            </w:r>
          </w:p>
        </w:tc>
        <w:tc>
          <w:tcPr>
            <w:tcW w:w="4997" w:type="dxa"/>
          </w:tcPr>
          <w:p w:rsidR="006E714E" w:rsidRDefault="006E714E" w:rsidP="009C5790">
            <w:pPr>
              <w:tabs>
                <w:tab w:val="left" w:pos="4111"/>
              </w:tabs>
              <w:spacing w:line="360" w:lineRule="auto"/>
            </w:pPr>
            <w:r>
              <w:t>Working order, free from mark</w:t>
            </w:r>
          </w:p>
        </w:tc>
        <w:tc>
          <w:tcPr>
            <w:tcW w:w="4998" w:type="dxa"/>
          </w:tcPr>
          <w:p w:rsidR="006E714E" w:rsidRPr="00BE7735" w:rsidRDefault="006E714E" w:rsidP="00100C8B">
            <w:pPr>
              <w:tabs>
                <w:tab w:val="left" w:pos="4111"/>
              </w:tabs>
              <w:spacing w:line="360" w:lineRule="auto"/>
              <w:jc w:val="center"/>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Glazing</w:t>
            </w:r>
          </w:p>
        </w:tc>
      </w:tr>
      <w:tr w:rsidR="006E714E" w:rsidRPr="000B58CD" w:rsidTr="00D905A5">
        <w:tc>
          <w:tcPr>
            <w:tcW w:w="4997" w:type="dxa"/>
          </w:tcPr>
          <w:p w:rsidR="006E714E" w:rsidRDefault="006E714E" w:rsidP="009C5790">
            <w:pPr>
              <w:tabs>
                <w:tab w:val="left" w:pos="4111"/>
              </w:tabs>
              <w:spacing w:line="360" w:lineRule="auto"/>
            </w:pPr>
            <w:r>
              <w:t>1 double glazed window with white surround with frosted windows with silver lever handle</w:t>
            </w:r>
          </w:p>
          <w:p w:rsidR="006E714E" w:rsidRPr="000B58CD" w:rsidRDefault="006E714E" w:rsidP="009C5790">
            <w:pPr>
              <w:tabs>
                <w:tab w:val="left" w:pos="4111"/>
              </w:tabs>
              <w:spacing w:line="360" w:lineRule="auto"/>
            </w:pPr>
            <w:r>
              <w:t>1 key seen for lock</w:t>
            </w:r>
          </w:p>
        </w:tc>
        <w:tc>
          <w:tcPr>
            <w:tcW w:w="4997" w:type="dxa"/>
          </w:tcPr>
          <w:p w:rsidR="006E714E" w:rsidRPr="000B58CD" w:rsidRDefault="006E714E" w:rsidP="009C5790">
            <w:pPr>
              <w:tabs>
                <w:tab w:val="left" w:pos="4111"/>
              </w:tabs>
              <w:spacing w:line="360" w:lineRule="auto"/>
            </w:pPr>
            <w:r>
              <w:t>Frames and glass free from marks and clean</w:t>
            </w:r>
          </w:p>
        </w:tc>
        <w:tc>
          <w:tcPr>
            <w:tcW w:w="4998" w:type="dxa"/>
          </w:tcPr>
          <w:p w:rsidR="006E714E" w:rsidRPr="00BE7735" w:rsidRDefault="006E714E" w:rsidP="00100C8B">
            <w:pPr>
              <w:tabs>
                <w:tab w:val="left" w:pos="4111"/>
              </w:tabs>
              <w:spacing w:line="360" w:lineRule="auto"/>
              <w:jc w:val="center"/>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Toilet</w:t>
            </w:r>
          </w:p>
        </w:tc>
      </w:tr>
      <w:tr w:rsidR="006E714E" w:rsidRPr="000B58CD" w:rsidTr="00D905A5">
        <w:tc>
          <w:tcPr>
            <w:tcW w:w="4997" w:type="dxa"/>
          </w:tcPr>
          <w:p w:rsidR="006E714E" w:rsidRPr="000B58CD" w:rsidRDefault="006E714E" w:rsidP="009C5790">
            <w:pPr>
              <w:tabs>
                <w:tab w:val="left" w:pos="4111"/>
              </w:tabs>
              <w:spacing w:line="360" w:lineRule="auto"/>
            </w:pPr>
            <w:r>
              <w:t>1 white toilet with white seat and lid with push down silver flush</w:t>
            </w:r>
          </w:p>
        </w:tc>
        <w:tc>
          <w:tcPr>
            <w:tcW w:w="4997" w:type="dxa"/>
          </w:tcPr>
          <w:p w:rsidR="006E714E" w:rsidRDefault="006E714E" w:rsidP="009C5790">
            <w:pPr>
              <w:tabs>
                <w:tab w:val="left" w:pos="4111"/>
              </w:tabs>
              <w:spacing w:line="360" w:lineRule="auto"/>
            </w:pPr>
            <w:r>
              <w:t>Free from marks and clean</w:t>
            </w:r>
          </w:p>
          <w:p w:rsidR="006E714E" w:rsidRPr="000B58CD" w:rsidRDefault="006E714E" w:rsidP="009C5790">
            <w:pPr>
              <w:tabs>
                <w:tab w:val="left" w:pos="4111"/>
              </w:tabs>
              <w:spacing w:line="360" w:lineRule="auto"/>
            </w:pPr>
            <w:r>
              <w:t xml:space="preserve">Working order </w:t>
            </w:r>
          </w:p>
        </w:tc>
        <w:tc>
          <w:tcPr>
            <w:tcW w:w="4998" w:type="dxa"/>
          </w:tcPr>
          <w:p w:rsidR="006E714E" w:rsidRPr="00BE7735" w:rsidRDefault="006E714E" w:rsidP="00100C8B">
            <w:pPr>
              <w:tabs>
                <w:tab w:val="left" w:pos="4111"/>
              </w:tabs>
              <w:spacing w:line="360" w:lineRule="auto"/>
              <w:jc w:val="center"/>
            </w:pPr>
          </w:p>
        </w:tc>
      </w:tr>
      <w:tr w:rsidR="006E714E" w:rsidRPr="000B58CD" w:rsidTr="005125BC">
        <w:tc>
          <w:tcPr>
            <w:tcW w:w="14992" w:type="dxa"/>
            <w:gridSpan w:val="3"/>
            <w:shd w:val="clear" w:color="auto" w:fill="B8CCE4"/>
          </w:tcPr>
          <w:p w:rsidR="006E714E" w:rsidRPr="000B58CD" w:rsidRDefault="006E714E" w:rsidP="009C5790">
            <w:pPr>
              <w:tabs>
                <w:tab w:val="left" w:pos="4111"/>
              </w:tabs>
              <w:spacing w:line="360" w:lineRule="auto"/>
              <w:rPr>
                <w:b/>
                <w:color w:val="000000"/>
              </w:rPr>
            </w:pPr>
            <w:r>
              <w:rPr>
                <w:b/>
                <w:color w:val="000000"/>
              </w:rPr>
              <w:t>Sink</w:t>
            </w:r>
          </w:p>
        </w:tc>
      </w:tr>
      <w:tr w:rsidR="006E714E" w:rsidRPr="000B58CD" w:rsidTr="00E31317">
        <w:tc>
          <w:tcPr>
            <w:tcW w:w="4997" w:type="dxa"/>
          </w:tcPr>
          <w:p w:rsidR="006E714E" w:rsidRPr="000B58CD" w:rsidRDefault="006E714E" w:rsidP="009C5790">
            <w:pPr>
              <w:tabs>
                <w:tab w:val="left" w:pos="4111"/>
              </w:tabs>
              <w:spacing w:line="360" w:lineRule="auto"/>
            </w:pPr>
            <w:r>
              <w:t>1 white ceramic sink with silver waste and silver tap</w:t>
            </w:r>
          </w:p>
        </w:tc>
        <w:tc>
          <w:tcPr>
            <w:tcW w:w="4997" w:type="dxa"/>
          </w:tcPr>
          <w:p w:rsidR="006E714E" w:rsidRPr="000B58CD" w:rsidRDefault="006E714E" w:rsidP="009C5790">
            <w:pPr>
              <w:tabs>
                <w:tab w:val="left" w:pos="4111"/>
              </w:tabs>
              <w:spacing w:line="360" w:lineRule="auto"/>
            </w:pPr>
            <w:r>
              <w:t>Free from marks and clean</w:t>
            </w:r>
          </w:p>
        </w:tc>
        <w:tc>
          <w:tcPr>
            <w:tcW w:w="4998" w:type="dxa"/>
          </w:tcPr>
          <w:p w:rsidR="006E714E" w:rsidRPr="00BE7735" w:rsidRDefault="006E714E" w:rsidP="00100C8B">
            <w:pPr>
              <w:tabs>
                <w:tab w:val="left" w:pos="4111"/>
              </w:tabs>
              <w:spacing w:line="360" w:lineRule="auto"/>
              <w:jc w:val="center"/>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Bath</w:t>
            </w:r>
          </w:p>
        </w:tc>
      </w:tr>
      <w:tr w:rsidR="006E714E" w:rsidRPr="000B58CD" w:rsidTr="00E31317">
        <w:tc>
          <w:tcPr>
            <w:tcW w:w="4997" w:type="dxa"/>
          </w:tcPr>
          <w:p w:rsidR="006E714E" w:rsidRDefault="006E714E" w:rsidP="009C5790">
            <w:pPr>
              <w:tabs>
                <w:tab w:val="left" w:pos="4111"/>
              </w:tabs>
              <w:spacing w:line="360" w:lineRule="auto"/>
            </w:pPr>
            <w:r>
              <w:t>1 white ceramic bath with silver waste</w:t>
            </w:r>
          </w:p>
          <w:p w:rsidR="006E714E" w:rsidRDefault="006E714E" w:rsidP="009C5790">
            <w:pPr>
              <w:tabs>
                <w:tab w:val="left" w:pos="4111"/>
              </w:tabs>
              <w:spacing w:line="360" w:lineRule="auto"/>
            </w:pPr>
            <w:r>
              <w:t>Silver taps</w:t>
            </w:r>
          </w:p>
          <w:p w:rsidR="006E714E" w:rsidRDefault="006E714E" w:rsidP="009C5790">
            <w:pPr>
              <w:tabs>
                <w:tab w:val="left" w:pos="4111"/>
              </w:tabs>
              <w:spacing w:line="360" w:lineRule="auto"/>
            </w:pPr>
            <w:r>
              <w:t>1 further showerhead and hose</w:t>
            </w:r>
          </w:p>
          <w:p w:rsidR="006E714E" w:rsidRDefault="006E714E" w:rsidP="009C5790">
            <w:pPr>
              <w:tabs>
                <w:tab w:val="left" w:pos="4111"/>
              </w:tabs>
              <w:spacing w:line="360" w:lineRule="auto"/>
            </w:pPr>
            <w:r>
              <w:t>Tiled bath panel</w:t>
            </w:r>
          </w:p>
        </w:tc>
        <w:tc>
          <w:tcPr>
            <w:tcW w:w="4997" w:type="dxa"/>
          </w:tcPr>
          <w:p w:rsidR="006E714E" w:rsidRDefault="006E714E" w:rsidP="009C5790">
            <w:pPr>
              <w:tabs>
                <w:tab w:val="left" w:pos="4111"/>
              </w:tabs>
              <w:spacing w:line="360" w:lineRule="auto"/>
            </w:pPr>
            <w:r>
              <w:t>Bath and taps free from marks and clean, bath panel free from marks and clean</w:t>
            </w:r>
          </w:p>
        </w:tc>
        <w:tc>
          <w:tcPr>
            <w:tcW w:w="4998" w:type="dxa"/>
          </w:tcPr>
          <w:p w:rsidR="006E714E" w:rsidRPr="00BE7735" w:rsidRDefault="006E714E" w:rsidP="00100C8B">
            <w:pPr>
              <w:tabs>
                <w:tab w:val="left" w:pos="4111"/>
              </w:tabs>
              <w:spacing w:line="360" w:lineRule="auto"/>
              <w:jc w:val="center"/>
            </w:pPr>
          </w:p>
        </w:tc>
      </w:tr>
    </w:tbl>
    <w:p w:rsidR="006E714E" w:rsidRDefault="006E714E" w:rsidP="00807D2A"/>
    <w:p w:rsidR="006E714E" w:rsidRDefault="006E714E" w:rsidP="00807D2A"/>
    <w:p w:rsidR="006E714E" w:rsidRDefault="006E714E" w:rsidP="00807D2A"/>
    <w:p w:rsidR="006E714E" w:rsidRDefault="006E714E" w:rsidP="00807D2A"/>
    <w:p w:rsidR="006E714E" w:rsidRDefault="006E714E" w:rsidP="00807D2A"/>
    <w:p w:rsidR="006E714E" w:rsidRDefault="006E714E" w:rsidP="00807D2A"/>
    <w:p w:rsidR="006E714E" w:rsidRDefault="006E714E" w:rsidP="00807D2A"/>
    <w:p w:rsidR="006E714E" w:rsidRDefault="006E714E" w:rsidP="00807D2A"/>
    <w:p w:rsidR="006E714E" w:rsidRDefault="006E714E" w:rsidP="00807D2A"/>
    <w:p w:rsidR="006E714E" w:rsidRDefault="006E714E" w:rsidP="00807D2A"/>
    <w:p w:rsidR="006E714E" w:rsidRDefault="006E714E" w:rsidP="00807D2A"/>
    <w:p w:rsidR="006E714E" w:rsidRDefault="006E714E" w:rsidP="00807D2A"/>
    <w:p w:rsidR="006E714E" w:rsidRDefault="006E714E" w:rsidP="00807D2A"/>
    <w:p w:rsidR="006E714E" w:rsidRDefault="006E714E" w:rsidP="00807D2A"/>
    <w:p w:rsidR="006E714E" w:rsidRDefault="006E714E" w:rsidP="00807D2A"/>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97"/>
        <w:gridCol w:w="4997"/>
        <w:gridCol w:w="4998"/>
      </w:tblGrid>
      <w:tr w:rsidR="006E714E" w:rsidRPr="000B58CD" w:rsidTr="00D905A5">
        <w:trPr>
          <w:tblHeader/>
        </w:trPr>
        <w:tc>
          <w:tcPr>
            <w:tcW w:w="14992" w:type="dxa"/>
            <w:gridSpan w:val="3"/>
            <w:shd w:val="clear" w:color="auto" w:fill="4F81BD"/>
          </w:tcPr>
          <w:p w:rsidR="006E714E" w:rsidRPr="000B58CD" w:rsidRDefault="006E714E" w:rsidP="00100C8B">
            <w:pPr>
              <w:tabs>
                <w:tab w:val="left" w:pos="4111"/>
              </w:tabs>
              <w:spacing w:line="288" w:lineRule="auto"/>
              <w:jc w:val="center"/>
              <w:rPr>
                <w:b/>
                <w:color w:val="FFFFFF"/>
              </w:rPr>
            </w:pPr>
            <w:r>
              <w:rPr>
                <w:b/>
                <w:color w:val="FFFFFF"/>
              </w:rPr>
              <w:t>BEDROOM TWO</w:t>
            </w:r>
          </w:p>
        </w:tc>
      </w:tr>
      <w:tr w:rsidR="006E714E" w:rsidRPr="000B58CD" w:rsidTr="005125BC">
        <w:trPr>
          <w:trHeight w:val="313"/>
        </w:trPr>
        <w:tc>
          <w:tcPr>
            <w:tcW w:w="14992" w:type="dxa"/>
            <w:gridSpan w:val="3"/>
            <w:shd w:val="clear" w:color="auto" w:fill="B8CCE4"/>
            <w:vAlign w:val="bottom"/>
          </w:tcPr>
          <w:p w:rsidR="006E714E" w:rsidRPr="000B58CD" w:rsidRDefault="006E714E" w:rsidP="00100C8B">
            <w:pPr>
              <w:tabs>
                <w:tab w:val="left" w:pos="4111"/>
              </w:tabs>
              <w:spacing w:line="360" w:lineRule="auto"/>
              <w:rPr>
                <w:b/>
                <w:color w:val="000000"/>
              </w:rPr>
            </w:pPr>
            <w:r>
              <w:rPr>
                <w:b/>
                <w:color w:val="000000"/>
              </w:rPr>
              <w:t>Door</w:t>
            </w:r>
          </w:p>
        </w:tc>
      </w:tr>
      <w:tr w:rsidR="006E714E" w:rsidRPr="000B58CD" w:rsidTr="00D905A5">
        <w:tc>
          <w:tcPr>
            <w:tcW w:w="4997" w:type="dxa"/>
          </w:tcPr>
          <w:p w:rsidR="006E714E" w:rsidRDefault="006E714E" w:rsidP="009C5790">
            <w:pPr>
              <w:spacing w:line="360" w:lineRule="auto"/>
            </w:pPr>
            <w:r>
              <w:t>1 white wooden painted 2-panel door with brass lever handle</w:t>
            </w:r>
          </w:p>
          <w:p w:rsidR="006E714E" w:rsidRDefault="006E714E" w:rsidP="009C5790">
            <w:pPr>
              <w:spacing w:line="360" w:lineRule="auto"/>
            </w:pPr>
            <w:r>
              <w:t>Reverse of door, 1 white wooden painted 2-panel door with brass lever handle and 1 silver hook at high level</w:t>
            </w:r>
          </w:p>
          <w:p w:rsidR="006E714E" w:rsidRDefault="006E714E" w:rsidP="009C5790">
            <w:pPr>
              <w:spacing w:line="360" w:lineRule="auto"/>
            </w:pPr>
          </w:p>
          <w:p w:rsidR="006E714E" w:rsidRPr="000B58CD" w:rsidRDefault="006E714E" w:rsidP="009C5790">
            <w:pPr>
              <w:spacing w:line="360" w:lineRule="auto"/>
            </w:pPr>
            <w:r>
              <w:t>White wooden painted door frame</w:t>
            </w:r>
          </w:p>
        </w:tc>
        <w:tc>
          <w:tcPr>
            <w:tcW w:w="4997" w:type="dxa"/>
          </w:tcPr>
          <w:p w:rsidR="006E714E" w:rsidRDefault="006E714E" w:rsidP="009C5790">
            <w:pPr>
              <w:spacing w:line="360" w:lineRule="auto"/>
            </w:pPr>
            <w:r>
              <w:t>few minor marks at low level, handle in working order, slightly scratched</w:t>
            </w:r>
          </w:p>
          <w:p w:rsidR="006E714E" w:rsidRDefault="006E714E" w:rsidP="009C5790">
            <w:pPr>
              <w:spacing w:line="360" w:lineRule="auto"/>
            </w:pPr>
            <w:r>
              <w:t>Painted over defects, painted over fitment marks seen to high level right hand side, hook minor paint marked, handle in working order, tarnished and scratched</w:t>
            </w:r>
          </w:p>
          <w:p w:rsidR="006E714E" w:rsidRPr="000B58CD" w:rsidRDefault="006E714E" w:rsidP="009C5790">
            <w:pPr>
              <w:spacing w:line="360" w:lineRule="auto"/>
            </w:pPr>
            <w:r>
              <w:t>Painted over defects, minor marks to low level</w:t>
            </w:r>
          </w:p>
        </w:tc>
        <w:tc>
          <w:tcPr>
            <w:tcW w:w="4998" w:type="dxa"/>
          </w:tcPr>
          <w:p w:rsidR="006E714E" w:rsidRPr="00BE7735" w:rsidRDefault="006E714E" w:rsidP="00100C8B">
            <w:pPr>
              <w:spacing w:line="360" w:lineRule="auto"/>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Ceiling</w:t>
            </w:r>
          </w:p>
        </w:tc>
      </w:tr>
      <w:tr w:rsidR="006E714E" w:rsidRPr="000B58CD" w:rsidTr="00D905A5">
        <w:tc>
          <w:tcPr>
            <w:tcW w:w="4997" w:type="dxa"/>
          </w:tcPr>
          <w:p w:rsidR="006E714E" w:rsidRPr="000B58CD" w:rsidRDefault="006E714E" w:rsidP="009C5790">
            <w:pPr>
              <w:spacing w:line="360" w:lineRule="auto"/>
            </w:pPr>
            <w:r>
              <w:t>Painted white</w:t>
            </w:r>
          </w:p>
        </w:tc>
        <w:tc>
          <w:tcPr>
            <w:tcW w:w="4997" w:type="dxa"/>
          </w:tcPr>
          <w:p w:rsidR="006E714E" w:rsidRPr="000B58CD" w:rsidRDefault="006E714E" w:rsidP="009C5790">
            <w:pPr>
              <w:spacing w:line="360" w:lineRule="auto"/>
            </w:pPr>
            <w:r>
              <w:t>Free from marks</w:t>
            </w:r>
          </w:p>
        </w:tc>
        <w:tc>
          <w:tcPr>
            <w:tcW w:w="4998" w:type="dxa"/>
          </w:tcPr>
          <w:p w:rsidR="006E714E" w:rsidRPr="00BE7735" w:rsidRDefault="006E714E" w:rsidP="00100C8B">
            <w:pPr>
              <w:spacing w:line="360" w:lineRule="auto"/>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Lighting</w:t>
            </w:r>
          </w:p>
        </w:tc>
      </w:tr>
      <w:tr w:rsidR="006E714E" w:rsidRPr="000B58CD" w:rsidTr="00D905A5">
        <w:tc>
          <w:tcPr>
            <w:tcW w:w="4997" w:type="dxa"/>
          </w:tcPr>
          <w:p w:rsidR="006E714E" w:rsidRPr="000B58CD" w:rsidRDefault="006E714E" w:rsidP="009C5790">
            <w:pPr>
              <w:spacing w:line="360" w:lineRule="auto"/>
            </w:pPr>
            <w:r>
              <w:t>4 inlaid spotlights with white casing</w:t>
            </w:r>
          </w:p>
        </w:tc>
        <w:tc>
          <w:tcPr>
            <w:tcW w:w="4997" w:type="dxa"/>
          </w:tcPr>
          <w:p w:rsidR="006E714E" w:rsidRPr="000B58CD" w:rsidRDefault="006E714E" w:rsidP="009C5790">
            <w:pPr>
              <w:spacing w:line="360" w:lineRule="auto"/>
            </w:pPr>
            <w:r>
              <w:t>All in working order, good condition and free from marks</w:t>
            </w:r>
          </w:p>
        </w:tc>
        <w:tc>
          <w:tcPr>
            <w:tcW w:w="4998" w:type="dxa"/>
          </w:tcPr>
          <w:p w:rsidR="006E714E" w:rsidRPr="00BE7735" w:rsidRDefault="006E714E" w:rsidP="00100C8B">
            <w:pPr>
              <w:spacing w:line="360" w:lineRule="auto"/>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Walls</w:t>
            </w:r>
          </w:p>
        </w:tc>
      </w:tr>
      <w:tr w:rsidR="006E714E" w:rsidRPr="000B58CD" w:rsidTr="00D905A5">
        <w:tc>
          <w:tcPr>
            <w:tcW w:w="4997" w:type="dxa"/>
          </w:tcPr>
          <w:p w:rsidR="006E714E" w:rsidRPr="000B58CD" w:rsidRDefault="006E714E" w:rsidP="009C5790">
            <w:pPr>
              <w:spacing w:line="360" w:lineRule="auto"/>
            </w:pPr>
            <w:r>
              <w:t>Painted white</w:t>
            </w:r>
          </w:p>
        </w:tc>
        <w:tc>
          <w:tcPr>
            <w:tcW w:w="4997" w:type="dxa"/>
          </w:tcPr>
          <w:p w:rsidR="006E714E" w:rsidRPr="000B58CD" w:rsidRDefault="006E714E" w:rsidP="009C5790">
            <w:pPr>
              <w:spacing w:line="360" w:lineRule="auto"/>
            </w:pPr>
            <w:r>
              <w:t xml:space="preserve">4 white hooks seen to high level, minor picture shading marks above radiator, 1 picture removal mark to left wall otherwise in good condition, Few usage marks and scuff marks and 5 blue tack marks left of the small window </w:t>
            </w:r>
          </w:p>
        </w:tc>
        <w:tc>
          <w:tcPr>
            <w:tcW w:w="4998" w:type="dxa"/>
          </w:tcPr>
          <w:p w:rsidR="006E714E" w:rsidRPr="00BE7735" w:rsidRDefault="006E714E" w:rsidP="00100C8B">
            <w:pPr>
              <w:spacing w:line="360" w:lineRule="auto"/>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Skirting</w:t>
            </w:r>
          </w:p>
        </w:tc>
      </w:tr>
      <w:tr w:rsidR="006E714E" w:rsidRPr="000B58CD" w:rsidTr="00D905A5">
        <w:tc>
          <w:tcPr>
            <w:tcW w:w="4997" w:type="dxa"/>
          </w:tcPr>
          <w:p w:rsidR="006E714E" w:rsidRPr="000B58CD" w:rsidRDefault="006E714E" w:rsidP="009C5790">
            <w:pPr>
              <w:spacing w:line="360" w:lineRule="auto"/>
            </w:pPr>
            <w:r>
              <w:t>Painted white</w:t>
            </w:r>
          </w:p>
        </w:tc>
        <w:tc>
          <w:tcPr>
            <w:tcW w:w="4997" w:type="dxa"/>
          </w:tcPr>
          <w:p w:rsidR="006E714E" w:rsidRPr="000B58CD" w:rsidRDefault="006E714E" w:rsidP="009C5790">
            <w:pPr>
              <w:spacing w:line="360" w:lineRule="auto"/>
            </w:pPr>
            <w:r>
              <w:t>Minor marks, in good condition throughout</w:t>
            </w:r>
          </w:p>
        </w:tc>
        <w:tc>
          <w:tcPr>
            <w:tcW w:w="4998" w:type="dxa"/>
          </w:tcPr>
          <w:p w:rsidR="006E714E" w:rsidRPr="00BE7735" w:rsidRDefault="006E714E" w:rsidP="00100C8B">
            <w:pPr>
              <w:spacing w:line="360" w:lineRule="auto"/>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Flooring</w:t>
            </w:r>
          </w:p>
        </w:tc>
      </w:tr>
      <w:tr w:rsidR="006E714E" w:rsidRPr="000B58CD" w:rsidTr="00D905A5">
        <w:tc>
          <w:tcPr>
            <w:tcW w:w="4997" w:type="dxa"/>
          </w:tcPr>
          <w:p w:rsidR="006E714E" w:rsidRPr="000B58CD" w:rsidRDefault="006E714E" w:rsidP="009C5790">
            <w:pPr>
              <w:spacing w:line="360" w:lineRule="auto"/>
            </w:pPr>
            <w:r>
              <w:t>Continuation of light wooden varnished floorboards</w:t>
            </w:r>
          </w:p>
        </w:tc>
        <w:tc>
          <w:tcPr>
            <w:tcW w:w="4997" w:type="dxa"/>
          </w:tcPr>
          <w:p w:rsidR="006E714E" w:rsidRPr="000B58CD" w:rsidRDefault="006E714E" w:rsidP="009C5790">
            <w:pPr>
              <w:spacing w:line="360" w:lineRule="auto"/>
            </w:pPr>
            <w:r>
              <w:t>Free from marks and clean</w:t>
            </w:r>
          </w:p>
        </w:tc>
        <w:tc>
          <w:tcPr>
            <w:tcW w:w="4998" w:type="dxa"/>
          </w:tcPr>
          <w:p w:rsidR="006E714E" w:rsidRPr="00BE7735" w:rsidRDefault="006E714E" w:rsidP="00100C8B">
            <w:pPr>
              <w:spacing w:line="360" w:lineRule="auto"/>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Heating</w:t>
            </w:r>
          </w:p>
        </w:tc>
      </w:tr>
      <w:tr w:rsidR="006E714E" w:rsidRPr="000B58CD" w:rsidTr="00D905A5">
        <w:tc>
          <w:tcPr>
            <w:tcW w:w="4997" w:type="dxa"/>
          </w:tcPr>
          <w:p w:rsidR="006E714E" w:rsidRPr="000B58CD" w:rsidRDefault="006E714E" w:rsidP="009C5790">
            <w:pPr>
              <w:spacing w:line="360" w:lineRule="auto"/>
            </w:pPr>
            <w:r>
              <w:t>White manufactured radiator</w:t>
            </w:r>
          </w:p>
        </w:tc>
        <w:tc>
          <w:tcPr>
            <w:tcW w:w="4997" w:type="dxa"/>
          </w:tcPr>
          <w:p w:rsidR="006E714E" w:rsidRPr="000B58CD" w:rsidRDefault="006E714E" w:rsidP="009C5790">
            <w:pPr>
              <w:spacing w:line="360" w:lineRule="auto"/>
            </w:pPr>
            <w:r>
              <w:t>Both valves complete, free from marks, not tested</w:t>
            </w:r>
          </w:p>
        </w:tc>
        <w:tc>
          <w:tcPr>
            <w:tcW w:w="4998" w:type="dxa"/>
          </w:tcPr>
          <w:p w:rsidR="006E714E" w:rsidRPr="00BE7735" w:rsidRDefault="006E714E" w:rsidP="00100C8B">
            <w:pPr>
              <w:spacing w:line="360" w:lineRule="auto"/>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Glazing</w:t>
            </w:r>
          </w:p>
        </w:tc>
      </w:tr>
      <w:tr w:rsidR="006E714E" w:rsidRPr="000B58CD" w:rsidTr="00D905A5">
        <w:tc>
          <w:tcPr>
            <w:tcW w:w="4997" w:type="dxa"/>
          </w:tcPr>
          <w:p w:rsidR="006E714E" w:rsidRDefault="006E714E" w:rsidP="009C5790">
            <w:pPr>
              <w:spacing w:line="360" w:lineRule="auto"/>
            </w:pPr>
            <w:r>
              <w:t>2 double glazed windows with white surrounds with silver lever handle on a wooden varnished window sill</w:t>
            </w:r>
          </w:p>
        </w:tc>
        <w:tc>
          <w:tcPr>
            <w:tcW w:w="4997" w:type="dxa"/>
          </w:tcPr>
          <w:p w:rsidR="006E714E" w:rsidRDefault="006E714E" w:rsidP="009C5790">
            <w:pPr>
              <w:spacing w:line="360" w:lineRule="auto"/>
            </w:pPr>
            <w:r>
              <w:t>Both windows free from marks and clean</w:t>
            </w:r>
          </w:p>
        </w:tc>
        <w:tc>
          <w:tcPr>
            <w:tcW w:w="4998" w:type="dxa"/>
          </w:tcPr>
          <w:p w:rsidR="006E714E" w:rsidRPr="000B58CD" w:rsidRDefault="006E714E" w:rsidP="00100C8B">
            <w:pPr>
              <w:spacing w:line="360" w:lineRule="auto"/>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Window Coverings</w:t>
            </w:r>
          </w:p>
        </w:tc>
      </w:tr>
      <w:tr w:rsidR="006E714E" w:rsidRPr="000B58CD" w:rsidTr="00100C8B">
        <w:tc>
          <w:tcPr>
            <w:tcW w:w="4997" w:type="dxa"/>
          </w:tcPr>
          <w:p w:rsidR="006E714E" w:rsidRDefault="006E714E" w:rsidP="009C5790">
            <w:pPr>
              <w:spacing w:line="360" w:lineRule="auto"/>
            </w:pPr>
            <w:r>
              <w:t>2 turquoise roller blinds with white beaded cords</w:t>
            </w:r>
          </w:p>
        </w:tc>
        <w:tc>
          <w:tcPr>
            <w:tcW w:w="4997" w:type="dxa"/>
          </w:tcPr>
          <w:p w:rsidR="006E714E" w:rsidRDefault="006E714E" w:rsidP="009C5790">
            <w:pPr>
              <w:spacing w:line="360" w:lineRule="auto"/>
            </w:pPr>
            <w:r>
              <w:t>Both in working order, good condition, minor marks to low level</w:t>
            </w:r>
          </w:p>
          <w:p w:rsidR="006E714E" w:rsidRDefault="006E714E" w:rsidP="009C5790">
            <w:pPr>
              <w:spacing w:line="360" w:lineRule="auto"/>
            </w:pPr>
            <w:r w:rsidRPr="00093C30">
              <w:rPr>
                <w:i/>
              </w:rPr>
              <w:t>Blinds do not comply with safety regulations</w:t>
            </w:r>
          </w:p>
        </w:tc>
        <w:tc>
          <w:tcPr>
            <w:tcW w:w="4998" w:type="dxa"/>
          </w:tcPr>
          <w:p w:rsidR="006E714E" w:rsidRPr="00BE7735" w:rsidRDefault="006E714E" w:rsidP="00100C8B">
            <w:pPr>
              <w:spacing w:line="360" w:lineRule="auto"/>
            </w:pPr>
          </w:p>
        </w:tc>
      </w:tr>
      <w:tr w:rsidR="006E714E" w:rsidRPr="000B58CD" w:rsidTr="005125BC">
        <w:tc>
          <w:tcPr>
            <w:tcW w:w="14992" w:type="dxa"/>
            <w:gridSpan w:val="3"/>
            <w:shd w:val="clear" w:color="auto" w:fill="B8CCE4"/>
          </w:tcPr>
          <w:p w:rsidR="006E714E" w:rsidRDefault="006E714E" w:rsidP="00100C8B">
            <w:pPr>
              <w:tabs>
                <w:tab w:val="left" w:pos="4111"/>
              </w:tabs>
              <w:spacing w:line="360" w:lineRule="auto"/>
              <w:rPr>
                <w:b/>
                <w:color w:val="000000"/>
              </w:rPr>
            </w:pPr>
            <w:r>
              <w:rPr>
                <w:b/>
                <w:color w:val="000000"/>
              </w:rPr>
              <w:t>Wall Fixtures</w:t>
            </w:r>
          </w:p>
        </w:tc>
      </w:tr>
      <w:tr w:rsidR="006E714E" w:rsidRPr="000B58CD" w:rsidTr="00100C8B">
        <w:tc>
          <w:tcPr>
            <w:tcW w:w="4997" w:type="dxa"/>
          </w:tcPr>
          <w:p w:rsidR="006E714E" w:rsidRDefault="006E714E" w:rsidP="009C5790">
            <w:pPr>
              <w:spacing w:line="360" w:lineRule="auto"/>
            </w:pPr>
            <w:r>
              <w:t>2 wall mounted obscured shaped mirrors</w:t>
            </w:r>
          </w:p>
        </w:tc>
        <w:tc>
          <w:tcPr>
            <w:tcW w:w="4997" w:type="dxa"/>
          </w:tcPr>
          <w:p w:rsidR="006E714E" w:rsidRDefault="006E714E" w:rsidP="009C5790">
            <w:pPr>
              <w:spacing w:line="360" w:lineRule="auto"/>
            </w:pPr>
            <w:r>
              <w:t>Both in good condition, free from marks and clean</w:t>
            </w:r>
          </w:p>
        </w:tc>
        <w:tc>
          <w:tcPr>
            <w:tcW w:w="4998" w:type="dxa"/>
          </w:tcPr>
          <w:p w:rsidR="006E714E" w:rsidRPr="00BE7735" w:rsidRDefault="006E714E" w:rsidP="00100C8B">
            <w:pPr>
              <w:spacing w:line="360" w:lineRule="auto"/>
            </w:pPr>
          </w:p>
        </w:tc>
      </w:tr>
      <w:tr w:rsidR="006E714E" w:rsidRPr="000B58CD" w:rsidTr="005125BC">
        <w:tc>
          <w:tcPr>
            <w:tcW w:w="14992" w:type="dxa"/>
            <w:gridSpan w:val="3"/>
            <w:shd w:val="clear" w:color="auto" w:fill="B8CCE4"/>
          </w:tcPr>
          <w:p w:rsidR="006E714E" w:rsidRDefault="006E714E" w:rsidP="00100C8B">
            <w:pPr>
              <w:tabs>
                <w:tab w:val="left" w:pos="4111"/>
              </w:tabs>
              <w:spacing w:line="360" w:lineRule="auto"/>
              <w:rPr>
                <w:b/>
                <w:color w:val="000000"/>
              </w:rPr>
            </w:pPr>
            <w:r>
              <w:rPr>
                <w:b/>
                <w:color w:val="000000"/>
              </w:rPr>
              <w:t>Switches and Sockets</w:t>
            </w:r>
          </w:p>
        </w:tc>
      </w:tr>
      <w:tr w:rsidR="006E714E" w:rsidRPr="000B58CD" w:rsidTr="00100C8B">
        <w:tc>
          <w:tcPr>
            <w:tcW w:w="4997" w:type="dxa"/>
          </w:tcPr>
          <w:p w:rsidR="006E714E" w:rsidRDefault="006E714E" w:rsidP="009C5790">
            <w:pPr>
              <w:spacing w:line="360" w:lineRule="auto"/>
            </w:pPr>
            <w:r>
              <w:t>White as seen</w:t>
            </w:r>
          </w:p>
        </w:tc>
        <w:tc>
          <w:tcPr>
            <w:tcW w:w="4997" w:type="dxa"/>
          </w:tcPr>
          <w:p w:rsidR="006E714E" w:rsidRDefault="006E714E" w:rsidP="009C5790">
            <w:pPr>
              <w:spacing w:line="360" w:lineRule="auto"/>
            </w:pPr>
            <w:r>
              <w:t>Minor paint marks to edges, slightly discoloured in appearance</w:t>
            </w:r>
          </w:p>
        </w:tc>
        <w:tc>
          <w:tcPr>
            <w:tcW w:w="4998" w:type="dxa"/>
          </w:tcPr>
          <w:p w:rsidR="006E714E" w:rsidRPr="00BE7735" w:rsidRDefault="006E714E" w:rsidP="00100C8B">
            <w:pPr>
              <w:spacing w:line="360" w:lineRule="auto"/>
            </w:pPr>
          </w:p>
        </w:tc>
      </w:tr>
      <w:tr w:rsidR="006E714E" w:rsidRPr="000B58CD" w:rsidTr="005125BC">
        <w:tc>
          <w:tcPr>
            <w:tcW w:w="14992" w:type="dxa"/>
            <w:gridSpan w:val="3"/>
            <w:shd w:val="clear" w:color="auto" w:fill="B8CCE4"/>
          </w:tcPr>
          <w:p w:rsidR="006E714E" w:rsidRDefault="006E714E" w:rsidP="00100C8B">
            <w:pPr>
              <w:tabs>
                <w:tab w:val="left" w:pos="4111"/>
              </w:tabs>
              <w:spacing w:line="360" w:lineRule="auto"/>
              <w:rPr>
                <w:b/>
                <w:color w:val="000000"/>
              </w:rPr>
            </w:pPr>
            <w:r>
              <w:rPr>
                <w:b/>
                <w:color w:val="000000"/>
              </w:rPr>
              <w:t>Built-in Cupboard</w:t>
            </w:r>
          </w:p>
        </w:tc>
      </w:tr>
      <w:tr w:rsidR="006E714E" w:rsidRPr="000B58CD" w:rsidTr="00100C8B">
        <w:tc>
          <w:tcPr>
            <w:tcW w:w="4997" w:type="dxa"/>
          </w:tcPr>
          <w:p w:rsidR="006E714E" w:rsidRDefault="006E714E" w:rsidP="009C5790">
            <w:pPr>
              <w:spacing w:line="360" w:lineRule="auto"/>
            </w:pPr>
            <w:r>
              <w:t>1 white wooden painted door with silver circular handle and white painted door frame</w:t>
            </w:r>
          </w:p>
          <w:p w:rsidR="006E714E" w:rsidRDefault="006E714E" w:rsidP="009C5790">
            <w:pPr>
              <w:spacing w:line="360" w:lineRule="auto"/>
            </w:pPr>
          </w:p>
          <w:p w:rsidR="006E714E" w:rsidRDefault="006E714E" w:rsidP="009C5790">
            <w:pPr>
              <w:spacing w:line="360" w:lineRule="auto"/>
            </w:pPr>
          </w:p>
          <w:p w:rsidR="006E714E" w:rsidRDefault="006E714E" w:rsidP="009C5790">
            <w:pPr>
              <w:spacing w:line="360" w:lineRule="auto"/>
            </w:pPr>
            <w:r>
              <w:t>Reverse of door, 1 white wooden painted door</w:t>
            </w:r>
          </w:p>
          <w:p w:rsidR="006E714E" w:rsidRDefault="006E714E" w:rsidP="009C5790">
            <w:pPr>
              <w:spacing w:line="360" w:lineRule="auto"/>
            </w:pPr>
          </w:p>
          <w:p w:rsidR="006E714E" w:rsidRDefault="006E714E" w:rsidP="009C5790">
            <w:pPr>
              <w:spacing w:line="360" w:lineRule="auto"/>
            </w:pPr>
            <w:r>
              <w:t>Inside of cupboard:</w:t>
            </w:r>
          </w:p>
          <w:p w:rsidR="006E714E" w:rsidRDefault="006E714E" w:rsidP="009C5790">
            <w:pPr>
              <w:spacing w:line="360" w:lineRule="auto"/>
            </w:pPr>
            <w:r>
              <w:t>Painted white</w:t>
            </w:r>
          </w:p>
          <w:p w:rsidR="006E714E" w:rsidRDefault="006E714E" w:rsidP="009C5790">
            <w:pPr>
              <w:spacing w:line="360" w:lineRule="auto"/>
            </w:pPr>
            <w:r>
              <w:t>Housing:</w:t>
            </w:r>
          </w:p>
          <w:p w:rsidR="006E714E" w:rsidRPr="000B58CD" w:rsidRDefault="006E714E" w:rsidP="009C5790">
            <w:pPr>
              <w:spacing w:line="360" w:lineRule="auto"/>
            </w:pPr>
            <w:r>
              <w:t>9 white laminate shelves and 1 small chrome hanging rail</w:t>
            </w:r>
          </w:p>
        </w:tc>
        <w:tc>
          <w:tcPr>
            <w:tcW w:w="4997" w:type="dxa"/>
          </w:tcPr>
          <w:p w:rsidR="006E714E" w:rsidRDefault="006E714E" w:rsidP="009C5790">
            <w:pPr>
              <w:spacing w:line="360" w:lineRule="auto"/>
            </w:pPr>
            <w:r>
              <w:t>Painted over defects, 1 significant chip seen to door frame underneath door and 1 pin size chip, otherwise in good condition, door free from marks, handle free from marks</w:t>
            </w:r>
          </w:p>
          <w:p w:rsidR="006E714E" w:rsidRDefault="006E714E" w:rsidP="009C5790">
            <w:pPr>
              <w:spacing w:line="360" w:lineRule="auto"/>
            </w:pPr>
            <w:r>
              <w:t>Minor mark high level, 1 flat nail head at mid level</w:t>
            </w:r>
          </w:p>
          <w:p w:rsidR="006E714E" w:rsidRDefault="006E714E" w:rsidP="009C5790">
            <w:pPr>
              <w:spacing w:line="360" w:lineRule="auto"/>
            </w:pPr>
          </w:p>
          <w:p w:rsidR="006E714E" w:rsidRDefault="006E714E" w:rsidP="009C5790">
            <w:pPr>
              <w:spacing w:line="360" w:lineRule="auto"/>
            </w:pPr>
            <w:r>
              <w:t>Free from marks</w:t>
            </w:r>
          </w:p>
          <w:p w:rsidR="006E714E" w:rsidRDefault="006E714E" w:rsidP="009C5790">
            <w:pPr>
              <w:spacing w:line="360" w:lineRule="auto"/>
            </w:pPr>
          </w:p>
          <w:p w:rsidR="006E714E" w:rsidRPr="000B58CD" w:rsidRDefault="006E714E" w:rsidP="009C5790">
            <w:pPr>
              <w:spacing w:line="360" w:lineRule="auto"/>
            </w:pPr>
            <w:r>
              <w:t>All free from marks</w:t>
            </w:r>
          </w:p>
        </w:tc>
        <w:tc>
          <w:tcPr>
            <w:tcW w:w="4998" w:type="dxa"/>
          </w:tcPr>
          <w:p w:rsidR="006E714E" w:rsidRPr="00BE7735" w:rsidRDefault="006E714E" w:rsidP="00100C8B">
            <w:pPr>
              <w:spacing w:line="360" w:lineRule="auto"/>
            </w:pPr>
          </w:p>
        </w:tc>
      </w:tr>
      <w:tr w:rsidR="006E714E" w:rsidRPr="000B58CD" w:rsidTr="005125BC">
        <w:tc>
          <w:tcPr>
            <w:tcW w:w="14992" w:type="dxa"/>
            <w:gridSpan w:val="3"/>
            <w:shd w:val="clear" w:color="auto" w:fill="B8CCE4"/>
          </w:tcPr>
          <w:p w:rsidR="006E714E" w:rsidRDefault="006E714E" w:rsidP="00100C8B">
            <w:pPr>
              <w:tabs>
                <w:tab w:val="left" w:pos="4111"/>
              </w:tabs>
              <w:spacing w:line="360" w:lineRule="auto"/>
              <w:rPr>
                <w:b/>
                <w:color w:val="000000"/>
              </w:rPr>
            </w:pPr>
            <w:r>
              <w:rPr>
                <w:b/>
                <w:color w:val="000000"/>
              </w:rPr>
              <w:t>Contents</w:t>
            </w:r>
          </w:p>
        </w:tc>
      </w:tr>
      <w:tr w:rsidR="006E714E" w:rsidRPr="000B58CD" w:rsidTr="00100C8B">
        <w:tc>
          <w:tcPr>
            <w:tcW w:w="4997" w:type="dxa"/>
          </w:tcPr>
          <w:p w:rsidR="006E714E" w:rsidRDefault="006E714E" w:rsidP="009C5790">
            <w:pPr>
              <w:spacing w:line="360" w:lineRule="auto"/>
            </w:pPr>
            <w:r>
              <w:t>1 freestanding 4-drawer wooden chest</w:t>
            </w:r>
          </w:p>
          <w:p w:rsidR="006E714E" w:rsidRPr="000B58CD" w:rsidRDefault="006E714E" w:rsidP="009C5790">
            <w:pPr>
              <w:spacing w:line="360" w:lineRule="auto"/>
            </w:pPr>
            <w:r>
              <w:t xml:space="preserve">Inside finished in grey with built in handles </w:t>
            </w:r>
          </w:p>
        </w:tc>
        <w:tc>
          <w:tcPr>
            <w:tcW w:w="4997" w:type="dxa"/>
          </w:tcPr>
          <w:p w:rsidR="006E714E" w:rsidRPr="000B58CD" w:rsidRDefault="006E714E" w:rsidP="009C5790">
            <w:pPr>
              <w:spacing w:line="360" w:lineRule="auto"/>
            </w:pPr>
            <w:r>
              <w:t>Drawers in working order, free from marks</w:t>
            </w:r>
          </w:p>
        </w:tc>
        <w:tc>
          <w:tcPr>
            <w:tcW w:w="4998" w:type="dxa"/>
          </w:tcPr>
          <w:p w:rsidR="006E714E" w:rsidRPr="00BE7735" w:rsidRDefault="006E714E" w:rsidP="00100C8B">
            <w:pPr>
              <w:spacing w:line="360" w:lineRule="auto"/>
            </w:pPr>
          </w:p>
        </w:tc>
      </w:tr>
      <w:tr w:rsidR="006E714E" w:rsidRPr="000B58CD" w:rsidTr="00100C8B">
        <w:tc>
          <w:tcPr>
            <w:tcW w:w="4997" w:type="dxa"/>
          </w:tcPr>
          <w:p w:rsidR="006E714E" w:rsidRDefault="006E714E" w:rsidP="009C5790">
            <w:pPr>
              <w:spacing w:line="360" w:lineRule="auto"/>
            </w:pPr>
            <w:r>
              <w:t>1 carbon monoxide alarm</w:t>
            </w:r>
          </w:p>
        </w:tc>
        <w:tc>
          <w:tcPr>
            <w:tcW w:w="4997" w:type="dxa"/>
          </w:tcPr>
          <w:p w:rsidR="006E714E" w:rsidRDefault="006E714E" w:rsidP="009C5790">
            <w:pPr>
              <w:spacing w:line="360" w:lineRule="auto"/>
            </w:pPr>
            <w:r>
              <w:t>Working order, free from marks</w:t>
            </w:r>
          </w:p>
        </w:tc>
        <w:tc>
          <w:tcPr>
            <w:tcW w:w="4998" w:type="dxa"/>
          </w:tcPr>
          <w:p w:rsidR="006E714E" w:rsidRPr="00BE7735" w:rsidRDefault="006E714E" w:rsidP="00100C8B">
            <w:pPr>
              <w:spacing w:line="360" w:lineRule="auto"/>
            </w:pPr>
          </w:p>
        </w:tc>
      </w:tr>
    </w:tbl>
    <w:p w:rsidR="006E714E" w:rsidRDefault="006E714E" w:rsidP="00102151"/>
    <w:p w:rsidR="006E714E" w:rsidRDefault="006E714E" w:rsidP="00102151"/>
    <w:p w:rsidR="006E714E" w:rsidRDefault="006E714E" w:rsidP="00102151"/>
    <w:p w:rsidR="006E714E" w:rsidRDefault="006E714E" w:rsidP="00102151"/>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97"/>
        <w:gridCol w:w="4997"/>
        <w:gridCol w:w="4998"/>
      </w:tblGrid>
      <w:tr w:rsidR="006E714E" w:rsidRPr="000B58CD" w:rsidTr="00D905A5">
        <w:trPr>
          <w:tblHeader/>
        </w:trPr>
        <w:tc>
          <w:tcPr>
            <w:tcW w:w="14992" w:type="dxa"/>
            <w:gridSpan w:val="3"/>
            <w:shd w:val="clear" w:color="auto" w:fill="4F81BD"/>
          </w:tcPr>
          <w:p w:rsidR="006E714E" w:rsidRPr="000B58CD" w:rsidRDefault="006E714E" w:rsidP="00100C8B">
            <w:pPr>
              <w:tabs>
                <w:tab w:val="left" w:pos="4111"/>
              </w:tabs>
              <w:spacing w:line="288" w:lineRule="auto"/>
              <w:jc w:val="center"/>
              <w:rPr>
                <w:b/>
                <w:color w:val="FFFFFF"/>
              </w:rPr>
            </w:pPr>
            <w:r>
              <w:rPr>
                <w:b/>
                <w:color w:val="FFFFFF"/>
              </w:rPr>
              <w:t>KITCHEN</w:t>
            </w:r>
          </w:p>
        </w:tc>
      </w:tr>
      <w:tr w:rsidR="006E714E" w:rsidRPr="000B58CD" w:rsidTr="005125BC">
        <w:trPr>
          <w:trHeight w:val="313"/>
        </w:trPr>
        <w:tc>
          <w:tcPr>
            <w:tcW w:w="14992" w:type="dxa"/>
            <w:gridSpan w:val="3"/>
            <w:shd w:val="clear" w:color="auto" w:fill="B8CCE4"/>
            <w:vAlign w:val="bottom"/>
          </w:tcPr>
          <w:p w:rsidR="006E714E" w:rsidRPr="000B58CD" w:rsidRDefault="006E714E" w:rsidP="00100C8B">
            <w:pPr>
              <w:tabs>
                <w:tab w:val="left" w:pos="4111"/>
              </w:tabs>
              <w:spacing w:line="360" w:lineRule="auto"/>
              <w:rPr>
                <w:b/>
                <w:color w:val="000000"/>
              </w:rPr>
            </w:pPr>
            <w:r>
              <w:rPr>
                <w:b/>
                <w:color w:val="000000"/>
              </w:rPr>
              <w:t>Ceiling</w:t>
            </w:r>
          </w:p>
        </w:tc>
      </w:tr>
      <w:tr w:rsidR="006E714E" w:rsidRPr="000B58CD" w:rsidTr="00D905A5">
        <w:tc>
          <w:tcPr>
            <w:tcW w:w="4997" w:type="dxa"/>
          </w:tcPr>
          <w:p w:rsidR="006E714E" w:rsidRPr="000B58CD" w:rsidRDefault="006E714E" w:rsidP="009C5790">
            <w:pPr>
              <w:tabs>
                <w:tab w:val="left" w:pos="4111"/>
              </w:tabs>
              <w:spacing w:line="360" w:lineRule="auto"/>
            </w:pPr>
            <w:r>
              <w:t>Painted white</w:t>
            </w:r>
          </w:p>
        </w:tc>
        <w:tc>
          <w:tcPr>
            <w:tcW w:w="4997" w:type="dxa"/>
          </w:tcPr>
          <w:p w:rsidR="006E714E" w:rsidRPr="000B58CD" w:rsidRDefault="006E714E" w:rsidP="009C5790">
            <w:pPr>
              <w:tabs>
                <w:tab w:val="left" w:pos="4111"/>
              </w:tabs>
              <w:spacing w:line="360" w:lineRule="auto"/>
            </w:pPr>
            <w:r>
              <w:t>1 painted over hairline crack, free from marks</w:t>
            </w:r>
          </w:p>
        </w:tc>
        <w:tc>
          <w:tcPr>
            <w:tcW w:w="4998" w:type="dxa"/>
          </w:tcPr>
          <w:p w:rsidR="006E714E" w:rsidRPr="00BE7735" w:rsidRDefault="006E714E" w:rsidP="00100C8B">
            <w:pPr>
              <w:spacing w:line="360" w:lineRule="auto"/>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Lighting</w:t>
            </w:r>
          </w:p>
        </w:tc>
      </w:tr>
      <w:tr w:rsidR="006E714E" w:rsidRPr="000B58CD" w:rsidTr="00D905A5">
        <w:tc>
          <w:tcPr>
            <w:tcW w:w="4997" w:type="dxa"/>
          </w:tcPr>
          <w:p w:rsidR="006E714E" w:rsidRPr="000B58CD" w:rsidRDefault="006E714E" w:rsidP="00100C8B">
            <w:pPr>
              <w:spacing w:line="360" w:lineRule="auto"/>
            </w:pPr>
            <w:r>
              <w:t>1 white metal light stripped with 4 directional spotlight</w:t>
            </w:r>
          </w:p>
        </w:tc>
        <w:tc>
          <w:tcPr>
            <w:tcW w:w="4997" w:type="dxa"/>
          </w:tcPr>
          <w:p w:rsidR="006E714E" w:rsidRPr="000B58CD" w:rsidRDefault="006E714E" w:rsidP="00100C8B">
            <w:pPr>
              <w:spacing w:line="360" w:lineRule="auto"/>
            </w:pPr>
            <w:r>
              <w:t>All in working order, good condition</w:t>
            </w:r>
          </w:p>
        </w:tc>
        <w:tc>
          <w:tcPr>
            <w:tcW w:w="4998" w:type="dxa"/>
          </w:tcPr>
          <w:p w:rsidR="006E714E" w:rsidRPr="00BE7735" w:rsidRDefault="006E714E" w:rsidP="00100C8B">
            <w:pPr>
              <w:spacing w:line="360" w:lineRule="auto"/>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Walls</w:t>
            </w:r>
          </w:p>
        </w:tc>
      </w:tr>
      <w:tr w:rsidR="006E714E" w:rsidRPr="000B58CD" w:rsidTr="00D905A5">
        <w:tc>
          <w:tcPr>
            <w:tcW w:w="4997" w:type="dxa"/>
          </w:tcPr>
          <w:p w:rsidR="006E714E" w:rsidRPr="000B58CD" w:rsidRDefault="006E714E" w:rsidP="009C5790">
            <w:pPr>
              <w:tabs>
                <w:tab w:val="left" w:pos="4111"/>
              </w:tabs>
              <w:spacing w:line="360" w:lineRule="auto"/>
            </w:pPr>
            <w:r>
              <w:t>Painted white</w:t>
            </w:r>
          </w:p>
        </w:tc>
        <w:tc>
          <w:tcPr>
            <w:tcW w:w="4997" w:type="dxa"/>
          </w:tcPr>
          <w:p w:rsidR="006E714E" w:rsidRPr="000B58CD" w:rsidRDefault="006E714E" w:rsidP="009C5790">
            <w:pPr>
              <w:tabs>
                <w:tab w:val="left" w:pos="4111"/>
              </w:tabs>
              <w:spacing w:line="360" w:lineRule="auto"/>
            </w:pPr>
            <w:r>
              <w:t xml:space="preserve">2 painted over hooks high level right on entry, 1 painted over nail left of back door, Few usage marks and scuff marks mid to low level </w:t>
            </w:r>
          </w:p>
        </w:tc>
        <w:tc>
          <w:tcPr>
            <w:tcW w:w="4998" w:type="dxa"/>
          </w:tcPr>
          <w:p w:rsidR="006E714E" w:rsidRPr="00BE7735" w:rsidRDefault="006E714E" w:rsidP="00100C8B">
            <w:pPr>
              <w:spacing w:line="360" w:lineRule="auto"/>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Skirting</w:t>
            </w:r>
          </w:p>
        </w:tc>
      </w:tr>
      <w:tr w:rsidR="006E714E" w:rsidRPr="000B58CD" w:rsidTr="00D905A5">
        <w:tc>
          <w:tcPr>
            <w:tcW w:w="4997" w:type="dxa"/>
          </w:tcPr>
          <w:p w:rsidR="006E714E" w:rsidRPr="000B58CD" w:rsidRDefault="006E714E" w:rsidP="009C5790">
            <w:pPr>
              <w:tabs>
                <w:tab w:val="left" w:pos="4111"/>
              </w:tabs>
              <w:spacing w:line="360" w:lineRule="auto"/>
            </w:pPr>
            <w:r>
              <w:t>Painted white</w:t>
            </w:r>
          </w:p>
        </w:tc>
        <w:tc>
          <w:tcPr>
            <w:tcW w:w="4997" w:type="dxa"/>
          </w:tcPr>
          <w:p w:rsidR="006E714E" w:rsidRPr="000B58CD" w:rsidRDefault="006E714E" w:rsidP="009C5790">
            <w:pPr>
              <w:tabs>
                <w:tab w:val="left" w:pos="4111"/>
              </w:tabs>
              <w:spacing w:line="360" w:lineRule="auto"/>
            </w:pPr>
            <w:r>
              <w:t>Painted over defects, Few usage marks and scuff marks</w:t>
            </w:r>
          </w:p>
        </w:tc>
        <w:tc>
          <w:tcPr>
            <w:tcW w:w="4998" w:type="dxa"/>
          </w:tcPr>
          <w:p w:rsidR="006E714E" w:rsidRPr="00BE7735" w:rsidRDefault="006E714E" w:rsidP="00100C8B">
            <w:pPr>
              <w:spacing w:line="360" w:lineRule="auto"/>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Flooring</w:t>
            </w:r>
          </w:p>
        </w:tc>
      </w:tr>
      <w:tr w:rsidR="006E714E" w:rsidRPr="000B58CD" w:rsidTr="00D905A5">
        <w:tc>
          <w:tcPr>
            <w:tcW w:w="4997" w:type="dxa"/>
          </w:tcPr>
          <w:p w:rsidR="006E714E" w:rsidRPr="000B58CD" w:rsidRDefault="006E714E" w:rsidP="009C5790">
            <w:pPr>
              <w:tabs>
                <w:tab w:val="left" w:pos="4111"/>
              </w:tabs>
              <w:spacing w:line="360" w:lineRule="auto"/>
            </w:pPr>
            <w:r>
              <w:t>Continuation of light wooden varnished floorboards</w:t>
            </w:r>
          </w:p>
        </w:tc>
        <w:tc>
          <w:tcPr>
            <w:tcW w:w="4997" w:type="dxa"/>
          </w:tcPr>
          <w:p w:rsidR="006E714E" w:rsidRPr="000B58CD" w:rsidRDefault="006E714E" w:rsidP="009C5790">
            <w:pPr>
              <w:tabs>
                <w:tab w:val="left" w:pos="4111"/>
              </w:tabs>
              <w:spacing w:line="360" w:lineRule="auto"/>
            </w:pPr>
            <w:r>
              <w:t>Few surface marks in good condition and clean</w:t>
            </w:r>
          </w:p>
        </w:tc>
        <w:tc>
          <w:tcPr>
            <w:tcW w:w="4998" w:type="dxa"/>
          </w:tcPr>
          <w:p w:rsidR="006E714E" w:rsidRPr="00BE7735" w:rsidRDefault="006E714E" w:rsidP="00100C8B">
            <w:pPr>
              <w:spacing w:line="360" w:lineRule="auto"/>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Heating</w:t>
            </w:r>
          </w:p>
        </w:tc>
      </w:tr>
      <w:tr w:rsidR="006E714E" w:rsidRPr="000B58CD" w:rsidTr="00D905A5">
        <w:tc>
          <w:tcPr>
            <w:tcW w:w="4997" w:type="dxa"/>
          </w:tcPr>
          <w:p w:rsidR="006E714E" w:rsidRPr="000B58CD" w:rsidRDefault="006E714E" w:rsidP="009C5790">
            <w:pPr>
              <w:tabs>
                <w:tab w:val="left" w:pos="4111"/>
              </w:tabs>
              <w:spacing w:line="360" w:lineRule="auto"/>
            </w:pPr>
            <w:r>
              <w:t>White manufactured radiator</w:t>
            </w:r>
          </w:p>
        </w:tc>
        <w:tc>
          <w:tcPr>
            <w:tcW w:w="4997" w:type="dxa"/>
          </w:tcPr>
          <w:p w:rsidR="006E714E" w:rsidRPr="000B58CD" w:rsidRDefault="006E714E" w:rsidP="009C5790">
            <w:pPr>
              <w:tabs>
                <w:tab w:val="left" w:pos="4111"/>
              </w:tabs>
              <w:spacing w:line="360" w:lineRule="auto"/>
            </w:pPr>
            <w:r>
              <w:t>Both valves complete, free from marks, not tested</w:t>
            </w:r>
          </w:p>
        </w:tc>
        <w:tc>
          <w:tcPr>
            <w:tcW w:w="4998" w:type="dxa"/>
          </w:tcPr>
          <w:p w:rsidR="006E714E" w:rsidRPr="00BE7735" w:rsidRDefault="006E714E" w:rsidP="00100C8B">
            <w:pPr>
              <w:spacing w:line="360" w:lineRule="auto"/>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Back Door</w:t>
            </w:r>
          </w:p>
        </w:tc>
      </w:tr>
      <w:tr w:rsidR="006E714E" w:rsidRPr="000B58CD" w:rsidTr="00D905A5">
        <w:tc>
          <w:tcPr>
            <w:tcW w:w="4997" w:type="dxa"/>
          </w:tcPr>
          <w:p w:rsidR="006E714E" w:rsidRDefault="006E714E" w:rsidP="009C5790">
            <w:pPr>
              <w:tabs>
                <w:tab w:val="left" w:pos="4111"/>
              </w:tabs>
              <w:spacing w:line="360" w:lineRule="auto"/>
            </w:pPr>
            <w:r>
              <w:t>1 dark wooden varnished back door with 10 static panes of frosted glass</w:t>
            </w:r>
          </w:p>
          <w:p w:rsidR="006E714E" w:rsidRDefault="006E714E" w:rsidP="009C5790">
            <w:pPr>
              <w:tabs>
                <w:tab w:val="left" w:pos="4111"/>
              </w:tabs>
              <w:spacing w:line="360" w:lineRule="auto"/>
            </w:pPr>
          </w:p>
          <w:p w:rsidR="006E714E" w:rsidRDefault="006E714E" w:rsidP="009C5790">
            <w:pPr>
              <w:tabs>
                <w:tab w:val="left" w:pos="4111"/>
              </w:tabs>
              <w:spacing w:line="360" w:lineRule="auto"/>
            </w:pPr>
            <w:r>
              <w:t>1 black plate and 1 brass mounted handle with the built-in CHUBB lock, 1 CHUBB key seen for lock, 1 UNIVERSAL lock seen</w:t>
            </w:r>
          </w:p>
          <w:p w:rsidR="006E714E" w:rsidRDefault="006E714E" w:rsidP="009C5790">
            <w:pPr>
              <w:tabs>
                <w:tab w:val="left" w:pos="4111"/>
              </w:tabs>
              <w:spacing w:line="360" w:lineRule="auto"/>
            </w:pPr>
            <w:r>
              <w:t>Reverse of door, 1 dark wooden varnished door with 10 static panes of frosted glass</w:t>
            </w:r>
          </w:p>
          <w:p w:rsidR="006E714E" w:rsidRDefault="006E714E" w:rsidP="009C5790">
            <w:pPr>
              <w:tabs>
                <w:tab w:val="left" w:pos="4111"/>
              </w:tabs>
              <w:spacing w:line="360" w:lineRule="auto"/>
            </w:pPr>
            <w:r>
              <w:t>Black lever handle with the built-in CHUBB lock</w:t>
            </w:r>
          </w:p>
          <w:p w:rsidR="006E714E" w:rsidRPr="000B58CD" w:rsidRDefault="006E714E" w:rsidP="009C5790">
            <w:pPr>
              <w:tabs>
                <w:tab w:val="left" w:pos="4111"/>
              </w:tabs>
              <w:spacing w:line="360" w:lineRule="auto"/>
            </w:pPr>
            <w:r>
              <w:t>White wooden painted door frame</w:t>
            </w:r>
          </w:p>
        </w:tc>
        <w:tc>
          <w:tcPr>
            <w:tcW w:w="4997" w:type="dxa"/>
          </w:tcPr>
          <w:p w:rsidR="006E714E" w:rsidRDefault="006E714E" w:rsidP="009C5790">
            <w:pPr>
              <w:tabs>
                <w:tab w:val="left" w:pos="4111"/>
              </w:tabs>
              <w:spacing w:line="360" w:lineRule="auto"/>
            </w:pPr>
            <w:r>
              <w:t>All glass complete, in good condition and appears clean, few minor marks to door, in good condition</w:t>
            </w:r>
          </w:p>
          <w:p w:rsidR="006E714E" w:rsidRDefault="006E714E" w:rsidP="009C5790">
            <w:pPr>
              <w:tabs>
                <w:tab w:val="left" w:pos="4111"/>
              </w:tabs>
              <w:spacing w:line="360" w:lineRule="auto"/>
            </w:pPr>
            <w:r>
              <w:t>Both in working order, handle slightly tarnished and scratched</w:t>
            </w:r>
          </w:p>
          <w:p w:rsidR="006E714E" w:rsidRDefault="006E714E" w:rsidP="009C5790">
            <w:pPr>
              <w:tabs>
                <w:tab w:val="left" w:pos="4111"/>
              </w:tabs>
              <w:spacing w:line="360" w:lineRule="auto"/>
            </w:pPr>
          </w:p>
          <w:p w:rsidR="006E714E" w:rsidRDefault="006E714E" w:rsidP="009C5790">
            <w:pPr>
              <w:tabs>
                <w:tab w:val="left" w:pos="4111"/>
              </w:tabs>
              <w:spacing w:line="360" w:lineRule="auto"/>
            </w:pPr>
            <w:r>
              <w:t>Slightly worn to varnished to low level, minor scuff marks and paint marks to door</w:t>
            </w:r>
          </w:p>
          <w:p w:rsidR="006E714E" w:rsidRDefault="006E714E" w:rsidP="009C5790">
            <w:pPr>
              <w:tabs>
                <w:tab w:val="left" w:pos="4111"/>
              </w:tabs>
              <w:spacing w:line="360" w:lineRule="auto"/>
            </w:pPr>
            <w:r>
              <w:t>Slightly stiff, tarnished and scratched</w:t>
            </w:r>
          </w:p>
          <w:p w:rsidR="006E714E" w:rsidRPr="000B58CD" w:rsidRDefault="006E714E" w:rsidP="009C5790">
            <w:pPr>
              <w:tabs>
                <w:tab w:val="left" w:pos="4111"/>
              </w:tabs>
              <w:spacing w:line="360" w:lineRule="auto"/>
            </w:pPr>
            <w:r>
              <w:t xml:space="preserve">Minor hairline cracking, few usage marks to exterior and interior </w:t>
            </w:r>
          </w:p>
        </w:tc>
        <w:tc>
          <w:tcPr>
            <w:tcW w:w="4998" w:type="dxa"/>
          </w:tcPr>
          <w:p w:rsidR="006E714E" w:rsidRPr="00BE7735" w:rsidRDefault="006E714E" w:rsidP="00100C8B">
            <w:pPr>
              <w:spacing w:line="360" w:lineRule="auto"/>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Glazing</w:t>
            </w:r>
          </w:p>
        </w:tc>
      </w:tr>
      <w:tr w:rsidR="006E714E" w:rsidRPr="000B58CD" w:rsidTr="00100C8B">
        <w:tc>
          <w:tcPr>
            <w:tcW w:w="4997" w:type="dxa"/>
          </w:tcPr>
          <w:p w:rsidR="006E714E" w:rsidRPr="000B58CD" w:rsidRDefault="006E714E" w:rsidP="009C5790">
            <w:pPr>
              <w:tabs>
                <w:tab w:val="left" w:pos="4111"/>
              </w:tabs>
              <w:spacing w:line="360" w:lineRule="auto"/>
            </w:pPr>
            <w:r>
              <w:t>2 double glazed windows with white surround with 2 white lever handles</w:t>
            </w:r>
          </w:p>
        </w:tc>
        <w:tc>
          <w:tcPr>
            <w:tcW w:w="4997" w:type="dxa"/>
          </w:tcPr>
          <w:p w:rsidR="006E714E" w:rsidRPr="000B58CD" w:rsidRDefault="006E714E" w:rsidP="009C5790">
            <w:pPr>
              <w:tabs>
                <w:tab w:val="left" w:pos="4111"/>
              </w:tabs>
              <w:spacing w:line="360" w:lineRule="auto"/>
            </w:pPr>
            <w:r>
              <w:t>Frames and glass free from marks and clean</w:t>
            </w:r>
          </w:p>
        </w:tc>
        <w:tc>
          <w:tcPr>
            <w:tcW w:w="4998" w:type="dxa"/>
          </w:tcPr>
          <w:p w:rsidR="006E714E" w:rsidRPr="000B58CD" w:rsidRDefault="006E714E" w:rsidP="00100C8B">
            <w:pPr>
              <w:spacing w:line="360" w:lineRule="auto"/>
            </w:pPr>
          </w:p>
        </w:tc>
      </w:tr>
      <w:tr w:rsidR="006E714E" w:rsidRPr="000B58CD" w:rsidTr="005125BC">
        <w:tc>
          <w:tcPr>
            <w:tcW w:w="14992" w:type="dxa"/>
            <w:gridSpan w:val="3"/>
            <w:shd w:val="clear" w:color="auto" w:fill="B8CCE4"/>
          </w:tcPr>
          <w:p w:rsidR="006E714E" w:rsidRDefault="006E714E" w:rsidP="00100C8B">
            <w:pPr>
              <w:tabs>
                <w:tab w:val="left" w:pos="4111"/>
              </w:tabs>
              <w:spacing w:line="360" w:lineRule="auto"/>
              <w:rPr>
                <w:b/>
                <w:color w:val="000000"/>
              </w:rPr>
            </w:pPr>
            <w:r>
              <w:rPr>
                <w:b/>
                <w:color w:val="000000"/>
              </w:rPr>
              <w:t>Kitchen Units</w:t>
            </w:r>
          </w:p>
        </w:tc>
      </w:tr>
      <w:tr w:rsidR="006E714E" w:rsidRPr="000B58CD" w:rsidTr="00100C8B">
        <w:tc>
          <w:tcPr>
            <w:tcW w:w="4997" w:type="dxa"/>
          </w:tcPr>
          <w:p w:rsidR="006E714E" w:rsidRDefault="006E714E" w:rsidP="009C5790">
            <w:pPr>
              <w:tabs>
                <w:tab w:val="left" w:pos="4111"/>
              </w:tabs>
              <w:spacing w:line="360" w:lineRule="auto"/>
            </w:pPr>
            <w:r>
              <w:t>Beige kitchen unit doors with chrome handles in a gloss finish</w:t>
            </w:r>
          </w:p>
          <w:p w:rsidR="006E714E" w:rsidRDefault="006E714E" w:rsidP="009C5790">
            <w:pPr>
              <w:tabs>
                <w:tab w:val="left" w:pos="4111"/>
              </w:tabs>
              <w:spacing w:line="360" w:lineRule="auto"/>
            </w:pPr>
            <w:r>
              <w:t>Inside units finished in white laminate</w:t>
            </w:r>
          </w:p>
          <w:p w:rsidR="006E714E" w:rsidRDefault="006E714E" w:rsidP="009C5790">
            <w:pPr>
              <w:tabs>
                <w:tab w:val="left" w:pos="4111"/>
              </w:tabs>
              <w:spacing w:line="360" w:lineRule="auto"/>
            </w:pPr>
            <w:r>
              <w:t>Inside of drawers housing:</w:t>
            </w:r>
          </w:p>
          <w:p w:rsidR="006E714E" w:rsidRPr="000B58CD" w:rsidRDefault="006E714E" w:rsidP="009C5790">
            <w:pPr>
              <w:tabs>
                <w:tab w:val="left" w:pos="4111"/>
              </w:tabs>
              <w:spacing w:line="360" w:lineRule="auto"/>
            </w:pPr>
            <w:r>
              <w:t>1 grey cutlery holder and 1 UNIVERSAL key seen inside of drawer</w:t>
            </w:r>
          </w:p>
        </w:tc>
        <w:tc>
          <w:tcPr>
            <w:tcW w:w="4997" w:type="dxa"/>
          </w:tcPr>
          <w:p w:rsidR="006E714E" w:rsidRDefault="006E714E" w:rsidP="009C5790">
            <w:pPr>
              <w:tabs>
                <w:tab w:val="left" w:pos="4111"/>
              </w:tabs>
              <w:spacing w:line="360" w:lineRule="auto"/>
            </w:pPr>
            <w:r>
              <w:t>All unit doors free from marks and in working order and clean</w:t>
            </w:r>
          </w:p>
          <w:p w:rsidR="006E714E" w:rsidRDefault="006E714E" w:rsidP="009C5790">
            <w:pPr>
              <w:tabs>
                <w:tab w:val="left" w:pos="4111"/>
              </w:tabs>
              <w:spacing w:line="360" w:lineRule="auto"/>
            </w:pPr>
          </w:p>
          <w:p w:rsidR="006E714E" w:rsidRDefault="006E714E" w:rsidP="009C5790">
            <w:pPr>
              <w:tabs>
                <w:tab w:val="left" w:pos="4111"/>
              </w:tabs>
              <w:spacing w:line="360" w:lineRule="auto"/>
            </w:pPr>
          </w:p>
          <w:p w:rsidR="006E714E" w:rsidRDefault="006E714E" w:rsidP="009C5790">
            <w:pPr>
              <w:tabs>
                <w:tab w:val="left" w:pos="4111"/>
              </w:tabs>
              <w:spacing w:line="360" w:lineRule="auto"/>
            </w:pPr>
          </w:p>
          <w:p w:rsidR="006E714E" w:rsidRPr="000B58CD" w:rsidRDefault="006E714E" w:rsidP="009C5790">
            <w:pPr>
              <w:tabs>
                <w:tab w:val="left" w:pos="4111"/>
              </w:tabs>
              <w:spacing w:line="360" w:lineRule="auto"/>
            </w:pPr>
          </w:p>
        </w:tc>
        <w:tc>
          <w:tcPr>
            <w:tcW w:w="4998" w:type="dxa"/>
          </w:tcPr>
          <w:p w:rsidR="006E714E" w:rsidRPr="000B58CD" w:rsidRDefault="006E714E" w:rsidP="00100C8B">
            <w:pPr>
              <w:spacing w:line="360" w:lineRule="auto"/>
            </w:pPr>
          </w:p>
        </w:tc>
      </w:tr>
      <w:tr w:rsidR="006E714E" w:rsidRPr="000B58CD" w:rsidTr="009C5790">
        <w:tc>
          <w:tcPr>
            <w:tcW w:w="14992" w:type="dxa"/>
            <w:gridSpan w:val="3"/>
            <w:shd w:val="clear" w:color="auto" w:fill="B8CCE4"/>
          </w:tcPr>
          <w:p w:rsidR="006E714E" w:rsidRDefault="006E714E" w:rsidP="009C5790">
            <w:pPr>
              <w:tabs>
                <w:tab w:val="left" w:pos="4111"/>
              </w:tabs>
              <w:spacing w:line="360" w:lineRule="auto"/>
              <w:rPr>
                <w:b/>
                <w:color w:val="000000"/>
              </w:rPr>
            </w:pPr>
            <w:r>
              <w:rPr>
                <w:b/>
                <w:color w:val="000000"/>
              </w:rPr>
              <w:t>Kickboards</w:t>
            </w:r>
          </w:p>
        </w:tc>
      </w:tr>
      <w:tr w:rsidR="006E714E" w:rsidRPr="000B58CD" w:rsidTr="00100C8B">
        <w:tc>
          <w:tcPr>
            <w:tcW w:w="4997" w:type="dxa"/>
          </w:tcPr>
          <w:p w:rsidR="006E714E" w:rsidRPr="000B58CD" w:rsidRDefault="006E714E" w:rsidP="009C5790">
            <w:pPr>
              <w:tabs>
                <w:tab w:val="left" w:pos="4111"/>
              </w:tabs>
              <w:spacing w:line="360" w:lineRule="auto"/>
            </w:pPr>
            <w:r>
              <w:t>Matching kitchen units</w:t>
            </w:r>
          </w:p>
        </w:tc>
        <w:tc>
          <w:tcPr>
            <w:tcW w:w="4997" w:type="dxa"/>
          </w:tcPr>
          <w:p w:rsidR="006E714E" w:rsidRPr="000B58CD" w:rsidRDefault="006E714E" w:rsidP="009C5790">
            <w:pPr>
              <w:tabs>
                <w:tab w:val="left" w:pos="4111"/>
              </w:tabs>
              <w:spacing w:line="360" w:lineRule="auto"/>
            </w:pPr>
            <w:r>
              <w:t>Free from marks and clean</w:t>
            </w:r>
          </w:p>
        </w:tc>
        <w:tc>
          <w:tcPr>
            <w:tcW w:w="4998" w:type="dxa"/>
          </w:tcPr>
          <w:p w:rsidR="006E714E" w:rsidRPr="000B58CD" w:rsidRDefault="006E714E" w:rsidP="00100C8B">
            <w:pPr>
              <w:spacing w:line="360" w:lineRule="auto"/>
            </w:pPr>
          </w:p>
        </w:tc>
      </w:tr>
      <w:tr w:rsidR="006E714E" w:rsidRPr="000B58CD" w:rsidTr="009C5790">
        <w:tc>
          <w:tcPr>
            <w:tcW w:w="14992" w:type="dxa"/>
            <w:gridSpan w:val="3"/>
            <w:shd w:val="clear" w:color="auto" w:fill="B8CCE4"/>
          </w:tcPr>
          <w:p w:rsidR="006E714E" w:rsidRDefault="006E714E" w:rsidP="009C5790">
            <w:pPr>
              <w:tabs>
                <w:tab w:val="left" w:pos="4111"/>
              </w:tabs>
              <w:spacing w:line="360" w:lineRule="auto"/>
              <w:rPr>
                <w:b/>
                <w:color w:val="000000"/>
              </w:rPr>
            </w:pPr>
            <w:r>
              <w:rPr>
                <w:b/>
                <w:color w:val="000000"/>
              </w:rPr>
              <w:t>Worktop</w:t>
            </w:r>
          </w:p>
        </w:tc>
      </w:tr>
      <w:tr w:rsidR="006E714E" w:rsidRPr="000B58CD" w:rsidTr="00100C8B">
        <w:tc>
          <w:tcPr>
            <w:tcW w:w="4997" w:type="dxa"/>
          </w:tcPr>
          <w:p w:rsidR="006E714E" w:rsidRDefault="006E714E" w:rsidP="009C5790">
            <w:pPr>
              <w:tabs>
                <w:tab w:val="left" w:pos="4111"/>
              </w:tabs>
              <w:spacing w:line="360" w:lineRule="auto"/>
            </w:pPr>
            <w:r>
              <w:t>Black marble worktops</w:t>
            </w:r>
          </w:p>
          <w:p w:rsidR="006E714E" w:rsidRPr="000B58CD" w:rsidRDefault="006E714E" w:rsidP="009C5790">
            <w:pPr>
              <w:tabs>
                <w:tab w:val="left" w:pos="4111"/>
              </w:tabs>
              <w:spacing w:line="360" w:lineRule="auto"/>
            </w:pPr>
            <w:r>
              <w:t>1 chopping board matching worktops</w:t>
            </w:r>
          </w:p>
        </w:tc>
        <w:tc>
          <w:tcPr>
            <w:tcW w:w="4997" w:type="dxa"/>
          </w:tcPr>
          <w:p w:rsidR="006E714E" w:rsidRDefault="006E714E" w:rsidP="009C5790">
            <w:pPr>
              <w:tabs>
                <w:tab w:val="left" w:pos="4111"/>
              </w:tabs>
              <w:spacing w:line="360" w:lineRule="auto"/>
            </w:pPr>
            <w:r>
              <w:t>Free from marks and clean</w:t>
            </w:r>
          </w:p>
          <w:p w:rsidR="006E714E" w:rsidRPr="000B58CD" w:rsidRDefault="006E714E" w:rsidP="009C5790">
            <w:pPr>
              <w:tabs>
                <w:tab w:val="left" w:pos="4111"/>
              </w:tabs>
              <w:spacing w:line="360" w:lineRule="auto"/>
            </w:pPr>
            <w:r>
              <w:t>Free from marks and clean</w:t>
            </w:r>
          </w:p>
        </w:tc>
        <w:tc>
          <w:tcPr>
            <w:tcW w:w="4998" w:type="dxa"/>
          </w:tcPr>
          <w:p w:rsidR="006E714E" w:rsidRPr="000B58CD" w:rsidRDefault="006E714E" w:rsidP="00100C8B">
            <w:pPr>
              <w:spacing w:line="360" w:lineRule="auto"/>
            </w:pPr>
          </w:p>
        </w:tc>
      </w:tr>
      <w:tr w:rsidR="006E714E" w:rsidRPr="000B58CD" w:rsidTr="009C5790">
        <w:tc>
          <w:tcPr>
            <w:tcW w:w="14992" w:type="dxa"/>
            <w:gridSpan w:val="3"/>
            <w:shd w:val="clear" w:color="auto" w:fill="B8CCE4"/>
          </w:tcPr>
          <w:p w:rsidR="006E714E" w:rsidRDefault="006E714E" w:rsidP="009C5790">
            <w:pPr>
              <w:tabs>
                <w:tab w:val="left" w:pos="4111"/>
              </w:tabs>
              <w:spacing w:line="360" w:lineRule="auto"/>
              <w:rPr>
                <w:b/>
                <w:color w:val="000000"/>
              </w:rPr>
            </w:pPr>
            <w:r>
              <w:rPr>
                <w:b/>
                <w:color w:val="000000"/>
              </w:rPr>
              <w:t>Splash back</w:t>
            </w:r>
          </w:p>
        </w:tc>
      </w:tr>
      <w:tr w:rsidR="006E714E" w:rsidRPr="000B58CD" w:rsidTr="00100C8B">
        <w:tc>
          <w:tcPr>
            <w:tcW w:w="4997" w:type="dxa"/>
          </w:tcPr>
          <w:p w:rsidR="006E714E" w:rsidRPr="000B58CD" w:rsidRDefault="006E714E" w:rsidP="0075321C">
            <w:pPr>
              <w:tabs>
                <w:tab w:val="left" w:pos="4111"/>
              </w:tabs>
              <w:spacing w:line="360" w:lineRule="auto"/>
            </w:pPr>
            <w:r>
              <w:t>1 tinted mauve splash back</w:t>
            </w:r>
          </w:p>
        </w:tc>
        <w:tc>
          <w:tcPr>
            <w:tcW w:w="4997" w:type="dxa"/>
          </w:tcPr>
          <w:p w:rsidR="006E714E" w:rsidRPr="000B58CD" w:rsidRDefault="006E714E" w:rsidP="0075321C">
            <w:pPr>
              <w:tabs>
                <w:tab w:val="left" w:pos="4111"/>
              </w:tabs>
              <w:spacing w:line="360" w:lineRule="auto"/>
            </w:pPr>
            <w:r>
              <w:t>Free from marks and clean</w:t>
            </w:r>
          </w:p>
        </w:tc>
        <w:tc>
          <w:tcPr>
            <w:tcW w:w="4998" w:type="dxa"/>
          </w:tcPr>
          <w:p w:rsidR="006E714E" w:rsidRPr="000B58CD" w:rsidRDefault="006E714E" w:rsidP="00100C8B">
            <w:pPr>
              <w:spacing w:line="360" w:lineRule="auto"/>
            </w:pPr>
          </w:p>
        </w:tc>
      </w:tr>
      <w:tr w:rsidR="006E714E" w:rsidRPr="000B58CD" w:rsidTr="009C5790">
        <w:tc>
          <w:tcPr>
            <w:tcW w:w="14992" w:type="dxa"/>
            <w:gridSpan w:val="3"/>
            <w:shd w:val="clear" w:color="auto" w:fill="B8CCE4"/>
          </w:tcPr>
          <w:p w:rsidR="006E714E" w:rsidRDefault="006E714E" w:rsidP="009C5790">
            <w:pPr>
              <w:tabs>
                <w:tab w:val="left" w:pos="4111"/>
              </w:tabs>
              <w:spacing w:line="360" w:lineRule="auto"/>
              <w:rPr>
                <w:b/>
                <w:color w:val="000000"/>
              </w:rPr>
            </w:pPr>
            <w:r>
              <w:rPr>
                <w:b/>
                <w:color w:val="000000"/>
              </w:rPr>
              <w:t>Extractor Fan</w:t>
            </w:r>
          </w:p>
        </w:tc>
      </w:tr>
      <w:tr w:rsidR="006E714E" w:rsidRPr="000B58CD" w:rsidTr="00100C8B">
        <w:tc>
          <w:tcPr>
            <w:tcW w:w="4997" w:type="dxa"/>
          </w:tcPr>
          <w:p w:rsidR="006E714E" w:rsidRDefault="006E714E" w:rsidP="0075321C">
            <w:pPr>
              <w:tabs>
                <w:tab w:val="left" w:pos="4111"/>
              </w:tabs>
              <w:spacing w:line="360" w:lineRule="auto"/>
            </w:pPr>
            <w:r>
              <w:t>1 ceiling mounted chrome extractor, make BOSCH</w:t>
            </w:r>
          </w:p>
          <w:p w:rsidR="006E714E" w:rsidRDefault="006E714E" w:rsidP="0075321C">
            <w:pPr>
              <w:tabs>
                <w:tab w:val="left" w:pos="4111"/>
              </w:tabs>
              <w:spacing w:line="360" w:lineRule="auto"/>
            </w:pPr>
            <w:r>
              <w:t>Housing:</w:t>
            </w:r>
          </w:p>
          <w:p w:rsidR="006E714E" w:rsidRDefault="006E714E" w:rsidP="0075321C">
            <w:pPr>
              <w:tabs>
                <w:tab w:val="left" w:pos="4111"/>
              </w:tabs>
              <w:spacing w:line="360" w:lineRule="auto"/>
            </w:pPr>
            <w:r>
              <w:t>2 mesh filters</w:t>
            </w:r>
          </w:p>
          <w:p w:rsidR="006E714E" w:rsidRPr="000B58CD" w:rsidRDefault="006E714E" w:rsidP="0075321C">
            <w:pPr>
              <w:tabs>
                <w:tab w:val="left" w:pos="4111"/>
              </w:tabs>
              <w:spacing w:line="360" w:lineRule="auto"/>
            </w:pPr>
            <w:r>
              <w:t>2 built-in lights and 4 controls</w:t>
            </w:r>
          </w:p>
        </w:tc>
        <w:tc>
          <w:tcPr>
            <w:tcW w:w="4997" w:type="dxa"/>
          </w:tcPr>
          <w:p w:rsidR="006E714E" w:rsidRPr="000B58CD" w:rsidRDefault="006E714E" w:rsidP="0075321C">
            <w:pPr>
              <w:tabs>
                <w:tab w:val="left" w:pos="4111"/>
              </w:tabs>
              <w:spacing w:line="360" w:lineRule="auto"/>
            </w:pPr>
            <w:r>
              <w:t>Working order, free from marks and clean</w:t>
            </w:r>
          </w:p>
        </w:tc>
        <w:tc>
          <w:tcPr>
            <w:tcW w:w="4998" w:type="dxa"/>
          </w:tcPr>
          <w:p w:rsidR="006E714E" w:rsidRPr="000B58CD" w:rsidRDefault="006E714E" w:rsidP="00100C8B">
            <w:pPr>
              <w:spacing w:line="360" w:lineRule="auto"/>
            </w:pPr>
          </w:p>
        </w:tc>
      </w:tr>
      <w:tr w:rsidR="006E714E" w:rsidRPr="000B58CD" w:rsidTr="009C5790">
        <w:tc>
          <w:tcPr>
            <w:tcW w:w="14992" w:type="dxa"/>
            <w:gridSpan w:val="3"/>
            <w:shd w:val="clear" w:color="auto" w:fill="B8CCE4"/>
          </w:tcPr>
          <w:p w:rsidR="006E714E" w:rsidRDefault="006E714E" w:rsidP="009C5790">
            <w:pPr>
              <w:tabs>
                <w:tab w:val="left" w:pos="4111"/>
              </w:tabs>
              <w:spacing w:line="360" w:lineRule="auto"/>
              <w:rPr>
                <w:b/>
                <w:color w:val="000000"/>
              </w:rPr>
            </w:pPr>
            <w:r>
              <w:rPr>
                <w:b/>
                <w:color w:val="000000"/>
              </w:rPr>
              <w:t>Hob</w:t>
            </w:r>
          </w:p>
        </w:tc>
      </w:tr>
      <w:tr w:rsidR="006E714E" w:rsidRPr="000B58CD" w:rsidTr="00100C8B">
        <w:tc>
          <w:tcPr>
            <w:tcW w:w="4997" w:type="dxa"/>
          </w:tcPr>
          <w:p w:rsidR="006E714E" w:rsidRDefault="006E714E" w:rsidP="0075321C">
            <w:pPr>
              <w:tabs>
                <w:tab w:val="left" w:pos="4111"/>
              </w:tabs>
              <w:spacing w:line="360" w:lineRule="auto"/>
            </w:pPr>
            <w:r>
              <w:t>1 4-ring gas hob make BOSCH</w:t>
            </w:r>
          </w:p>
          <w:p w:rsidR="006E714E" w:rsidRDefault="006E714E" w:rsidP="0075321C">
            <w:pPr>
              <w:tabs>
                <w:tab w:val="left" w:pos="4111"/>
              </w:tabs>
              <w:spacing w:line="360" w:lineRule="auto"/>
            </w:pPr>
            <w:r>
              <w:t>Housing:</w:t>
            </w:r>
          </w:p>
          <w:p w:rsidR="006E714E" w:rsidRDefault="006E714E" w:rsidP="0075321C">
            <w:pPr>
              <w:tabs>
                <w:tab w:val="left" w:pos="4111"/>
              </w:tabs>
              <w:spacing w:line="360" w:lineRule="auto"/>
            </w:pPr>
            <w:r>
              <w:t>4 silver controls</w:t>
            </w:r>
          </w:p>
          <w:p w:rsidR="006E714E" w:rsidRPr="000B58CD" w:rsidRDefault="006E714E" w:rsidP="0075321C">
            <w:pPr>
              <w:tabs>
                <w:tab w:val="left" w:pos="4111"/>
              </w:tabs>
              <w:spacing w:line="360" w:lineRule="auto"/>
            </w:pPr>
            <w:r>
              <w:t>2 pot stands and 4 gas rings</w:t>
            </w:r>
          </w:p>
        </w:tc>
        <w:tc>
          <w:tcPr>
            <w:tcW w:w="4997" w:type="dxa"/>
          </w:tcPr>
          <w:p w:rsidR="006E714E" w:rsidRPr="000B58CD" w:rsidRDefault="006E714E" w:rsidP="0075321C">
            <w:pPr>
              <w:tabs>
                <w:tab w:val="left" w:pos="4111"/>
              </w:tabs>
              <w:spacing w:line="360" w:lineRule="auto"/>
            </w:pPr>
            <w:r>
              <w:t>Free from marks and clean</w:t>
            </w:r>
          </w:p>
        </w:tc>
        <w:tc>
          <w:tcPr>
            <w:tcW w:w="4998" w:type="dxa"/>
          </w:tcPr>
          <w:p w:rsidR="006E714E" w:rsidRPr="000B58CD" w:rsidRDefault="006E714E" w:rsidP="00100C8B">
            <w:pPr>
              <w:spacing w:line="360" w:lineRule="auto"/>
            </w:pPr>
          </w:p>
        </w:tc>
      </w:tr>
      <w:tr w:rsidR="006E714E" w:rsidRPr="000B58CD" w:rsidTr="009C5790">
        <w:tc>
          <w:tcPr>
            <w:tcW w:w="14992" w:type="dxa"/>
            <w:gridSpan w:val="3"/>
            <w:shd w:val="clear" w:color="auto" w:fill="B8CCE4"/>
          </w:tcPr>
          <w:p w:rsidR="006E714E" w:rsidRDefault="006E714E" w:rsidP="009C5790">
            <w:pPr>
              <w:tabs>
                <w:tab w:val="left" w:pos="4111"/>
              </w:tabs>
              <w:spacing w:line="360" w:lineRule="auto"/>
              <w:rPr>
                <w:b/>
                <w:color w:val="000000"/>
              </w:rPr>
            </w:pPr>
            <w:r>
              <w:rPr>
                <w:b/>
                <w:color w:val="000000"/>
              </w:rPr>
              <w:t>Oven</w:t>
            </w:r>
          </w:p>
        </w:tc>
      </w:tr>
      <w:tr w:rsidR="006E714E" w:rsidRPr="000B58CD" w:rsidTr="00100C8B">
        <w:tc>
          <w:tcPr>
            <w:tcW w:w="4997" w:type="dxa"/>
          </w:tcPr>
          <w:p w:rsidR="006E714E" w:rsidRDefault="006E714E" w:rsidP="0075321C">
            <w:pPr>
              <w:tabs>
                <w:tab w:val="left" w:pos="4111"/>
              </w:tabs>
              <w:spacing w:line="360" w:lineRule="auto"/>
            </w:pPr>
            <w:r>
              <w:t>1 built-in oven make BOSCH with digital display</w:t>
            </w:r>
          </w:p>
          <w:p w:rsidR="006E714E" w:rsidRDefault="006E714E" w:rsidP="0075321C">
            <w:pPr>
              <w:tabs>
                <w:tab w:val="left" w:pos="4111"/>
              </w:tabs>
              <w:spacing w:line="360" w:lineRule="auto"/>
            </w:pPr>
            <w:r>
              <w:t>2 silver controls</w:t>
            </w:r>
          </w:p>
          <w:p w:rsidR="006E714E" w:rsidRDefault="006E714E" w:rsidP="0075321C">
            <w:pPr>
              <w:tabs>
                <w:tab w:val="left" w:pos="4111"/>
              </w:tabs>
              <w:spacing w:line="360" w:lineRule="auto"/>
            </w:pPr>
            <w:r>
              <w:t>Tinted glass door and silver handle</w:t>
            </w:r>
          </w:p>
          <w:p w:rsidR="006E714E" w:rsidRDefault="006E714E" w:rsidP="0075321C">
            <w:pPr>
              <w:tabs>
                <w:tab w:val="left" w:pos="4111"/>
              </w:tabs>
              <w:spacing w:line="360" w:lineRule="auto"/>
            </w:pPr>
            <w:r>
              <w:t>Inside housing:</w:t>
            </w:r>
          </w:p>
          <w:p w:rsidR="006E714E" w:rsidRDefault="006E714E" w:rsidP="0075321C">
            <w:pPr>
              <w:tabs>
                <w:tab w:val="left" w:pos="4111"/>
              </w:tabs>
              <w:spacing w:line="360" w:lineRule="auto"/>
            </w:pPr>
            <w:r>
              <w:t>2 wire shelves</w:t>
            </w:r>
          </w:p>
          <w:p w:rsidR="006E714E" w:rsidRDefault="006E714E" w:rsidP="0075321C">
            <w:pPr>
              <w:tabs>
                <w:tab w:val="left" w:pos="4111"/>
              </w:tabs>
              <w:spacing w:line="360" w:lineRule="auto"/>
            </w:pPr>
            <w:r>
              <w:t>1 grill pan and trivet</w:t>
            </w:r>
          </w:p>
          <w:p w:rsidR="006E714E" w:rsidRPr="000B58CD" w:rsidRDefault="006E714E" w:rsidP="0075321C">
            <w:pPr>
              <w:tabs>
                <w:tab w:val="left" w:pos="4111"/>
              </w:tabs>
              <w:spacing w:line="360" w:lineRule="auto"/>
            </w:pPr>
            <w:r>
              <w:t>1 further oven dish</w:t>
            </w:r>
          </w:p>
        </w:tc>
        <w:tc>
          <w:tcPr>
            <w:tcW w:w="4997" w:type="dxa"/>
          </w:tcPr>
          <w:p w:rsidR="006E714E" w:rsidRPr="000B58CD" w:rsidRDefault="006E714E" w:rsidP="0075321C">
            <w:pPr>
              <w:tabs>
                <w:tab w:val="left" w:pos="4111"/>
              </w:tabs>
              <w:spacing w:line="360" w:lineRule="auto"/>
            </w:pPr>
            <w:r>
              <w:t>Oven professionally cleaned and free from marks including wire shelves and grill pan, 1 oven tray slightly discoloured, in used condition</w:t>
            </w:r>
          </w:p>
        </w:tc>
        <w:tc>
          <w:tcPr>
            <w:tcW w:w="4998" w:type="dxa"/>
          </w:tcPr>
          <w:p w:rsidR="006E714E" w:rsidRPr="000B58CD" w:rsidRDefault="006E714E" w:rsidP="00100C8B">
            <w:pPr>
              <w:spacing w:line="360" w:lineRule="auto"/>
            </w:pPr>
          </w:p>
        </w:tc>
      </w:tr>
      <w:tr w:rsidR="006E714E" w:rsidRPr="000B58CD" w:rsidTr="009C5790">
        <w:tc>
          <w:tcPr>
            <w:tcW w:w="14992" w:type="dxa"/>
            <w:gridSpan w:val="3"/>
            <w:shd w:val="clear" w:color="auto" w:fill="B8CCE4"/>
          </w:tcPr>
          <w:p w:rsidR="006E714E" w:rsidRDefault="006E714E" w:rsidP="009C5790">
            <w:pPr>
              <w:tabs>
                <w:tab w:val="left" w:pos="4111"/>
              </w:tabs>
              <w:spacing w:line="360" w:lineRule="auto"/>
              <w:rPr>
                <w:b/>
                <w:color w:val="000000"/>
              </w:rPr>
            </w:pPr>
            <w:r>
              <w:rPr>
                <w:b/>
                <w:color w:val="000000"/>
              </w:rPr>
              <w:t>Boiler</w:t>
            </w:r>
          </w:p>
        </w:tc>
      </w:tr>
      <w:tr w:rsidR="006E714E" w:rsidRPr="000B58CD" w:rsidTr="00100C8B">
        <w:tc>
          <w:tcPr>
            <w:tcW w:w="4997" w:type="dxa"/>
          </w:tcPr>
          <w:p w:rsidR="006E714E" w:rsidRPr="000B58CD" w:rsidRDefault="006E714E" w:rsidP="0075321C">
            <w:pPr>
              <w:tabs>
                <w:tab w:val="left" w:pos="4111"/>
              </w:tabs>
              <w:spacing w:line="360" w:lineRule="auto"/>
            </w:pPr>
            <w:r>
              <w:t>1 wall mounted white boiler make WORCESTER</w:t>
            </w:r>
          </w:p>
        </w:tc>
        <w:tc>
          <w:tcPr>
            <w:tcW w:w="4997" w:type="dxa"/>
          </w:tcPr>
          <w:p w:rsidR="006E714E" w:rsidRPr="000B58CD" w:rsidRDefault="006E714E" w:rsidP="0075321C">
            <w:pPr>
              <w:tabs>
                <w:tab w:val="left" w:pos="4111"/>
              </w:tabs>
              <w:spacing w:line="360" w:lineRule="auto"/>
            </w:pPr>
            <w:r>
              <w:t>Not tested, free from marks</w:t>
            </w:r>
          </w:p>
        </w:tc>
        <w:tc>
          <w:tcPr>
            <w:tcW w:w="4998" w:type="dxa"/>
          </w:tcPr>
          <w:p w:rsidR="006E714E" w:rsidRPr="000B58CD" w:rsidRDefault="006E714E" w:rsidP="00100C8B">
            <w:pPr>
              <w:spacing w:line="360" w:lineRule="auto"/>
            </w:pPr>
          </w:p>
        </w:tc>
      </w:tr>
      <w:tr w:rsidR="006E714E" w:rsidRPr="000B58CD" w:rsidTr="009C5790">
        <w:tc>
          <w:tcPr>
            <w:tcW w:w="14992" w:type="dxa"/>
            <w:gridSpan w:val="3"/>
            <w:shd w:val="clear" w:color="auto" w:fill="B8CCE4"/>
          </w:tcPr>
          <w:p w:rsidR="006E714E" w:rsidRDefault="006E714E" w:rsidP="009C5790">
            <w:pPr>
              <w:tabs>
                <w:tab w:val="left" w:pos="4111"/>
              </w:tabs>
              <w:spacing w:line="360" w:lineRule="auto"/>
              <w:rPr>
                <w:b/>
                <w:color w:val="000000"/>
              </w:rPr>
            </w:pPr>
            <w:r>
              <w:rPr>
                <w:b/>
                <w:color w:val="000000"/>
              </w:rPr>
              <w:t>Fridge</w:t>
            </w:r>
          </w:p>
        </w:tc>
      </w:tr>
      <w:tr w:rsidR="006E714E" w:rsidRPr="000B58CD" w:rsidTr="00100C8B">
        <w:tc>
          <w:tcPr>
            <w:tcW w:w="4997" w:type="dxa"/>
          </w:tcPr>
          <w:p w:rsidR="006E714E" w:rsidRDefault="006E714E" w:rsidP="0075321C">
            <w:pPr>
              <w:tabs>
                <w:tab w:val="left" w:pos="4111"/>
              </w:tabs>
              <w:spacing w:line="360" w:lineRule="auto"/>
            </w:pPr>
            <w:r>
              <w:t>1 built-in fridge freezer make JOHN LEWIS silver with silver handle</w:t>
            </w:r>
          </w:p>
          <w:p w:rsidR="006E714E" w:rsidRDefault="006E714E" w:rsidP="0075321C">
            <w:pPr>
              <w:tabs>
                <w:tab w:val="left" w:pos="4111"/>
              </w:tabs>
              <w:spacing w:line="360" w:lineRule="auto"/>
            </w:pPr>
            <w:r>
              <w:t>Silver door</w:t>
            </w:r>
          </w:p>
          <w:p w:rsidR="006E714E" w:rsidRDefault="006E714E" w:rsidP="0075321C">
            <w:pPr>
              <w:tabs>
                <w:tab w:val="left" w:pos="4111"/>
              </w:tabs>
              <w:spacing w:line="360" w:lineRule="auto"/>
            </w:pPr>
            <w:r>
              <w:t>Inside housing:</w:t>
            </w:r>
          </w:p>
          <w:p w:rsidR="006E714E" w:rsidRDefault="006E714E" w:rsidP="0075321C">
            <w:pPr>
              <w:tabs>
                <w:tab w:val="left" w:pos="4111"/>
              </w:tabs>
              <w:spacing w:line="360" w:lineRule="auto"/>
            </w:pPr>
            <w:r>
              <w:t>1 freezer compartment with white door and white handle</w:t>
            </w:r>
          </w:p>
          <w:p w:rsidR="006E714E" w:rsidRDefault="006E714E" w:rsidP="0075321C">
            <w:pPr>
              <w:tabs>
                <w:tab w:val="left" w:pos="4111"/>
              </w:tabs>
              <w:spacing w:line="360" w:lineRule="auto"/>
            </w:pPr>
            <w:r>
              <w:t>Fridge compartment housing:</w:t>
            </w:r>
          </w:p>
          <w:p w:rsidR="006E714E" w:rsidRDefault="006E714E" w:rsidP="0075321C">
            <w:pPr>
              <w:tabs>
                <w:tab w:val="left" w:pos="4111"/>
              </w:tabs>
              <w:spacing w:line="360" w:lineRule="auto"/>
            </w:pPr>
            <w:r>
              <w:t>3 glass shelves</w:t>
            </w:r>
          </w:p>
          <w:p w:rsidR="006E714E" w:rsidRDefault="006E714E" w:rsidP="0075321C">
            <w:pPr>
              <w:tabs>
                <w:tab w:val="left" w:pos="4111"/>
              </w:tabs>
              <w:spacing w:line="360" w:lineRule="auto"/>
            </w:pPr>
            <w:r>
              <w:t>1 salad drawer</w:t>
            </w:r>
          </w:p>
          <w:p w:rsidR="006E714E" w:rsidRDefault="006E714E" w:rsidP="0075321C">
            <w:pPr>
              <w:tabs>
                <w:tab w:val="left" w:pos="4111"/>
              </w:tabs>
              <w:spacing w:line="360" w:lineRule="auto"/>
            </w:pPr>
            <w:r>
              <w:t>3 long door shelves</w:t>
            </w:r>
          </w:p>
          <w:p w:rsidR="006E714E" w:rsidRPr="000B58CD" w:rsidRDefault="006E714E" w:rsidP="0075321C">
            <w:pPr>
              <w:tabs>
                <w:tab w:val="left" w:pos="4111"/>
              </w:tabs>
              <w:spacing w:line="360" w:lineRule="auto"/>
            </w:pPr>
            <w:r>
              <w:t>1 egg rack</w:t>
            </w:r>
          </w:p>
        </w:tc>
        <w:tc>
          <w:tcPr>
            <w:tcW w:w="4997" w:type="dxa"/>
          </w:tcPr>
          <w:p w:rsidR="006E714E" w:rsidRDefault="006E714E" w:rsidP="0075321C">
            <w:pPr>
              <w:tabs>
                <w:tab w:val="left" w:pos="4111"/>
              </w:tabs>
              <w:spacing w:line="360" w:lineRule="auto"/>
            </w:pPr>
          </w:p>
          <w:p w:rsidR="006E714E" w:rsidRDefault="006E714E" w:rsidP="0075321C">
            <w:pPr>
              <w:tabs>
                <w:tab w:val="left" w:pos="4111"/>
              </w:tabs>
              <w:spacing w:line="360" w:lineRule="auto"/>
            </w:pPr>
          </w:p>
          <w:p w:rsidR="006E714E" w:rsidRDefault="006E714E" w:rsidP="0075321C">
            <w:pPr>
              <w:tabs>
                <w:tab w:val="left" w:pos="4111"/>
              </w:tabs>
              <w:spacing w:line="360" w:lineRule="auto"/>
            </w:pPr>
          </w:p>
          <w:p w:rsidR="006E714E" w:rsidRDefault="006E714E" w:rsidP="0075321C">
            <w:pPr>
              <w:tabs>
                <w:tab w:val="left" w:pos="4111"/>
              </w:tabs>
              <w:spacing w:line="360" w:lineRule="auto"/>
            </w:pPr>
          </w:p>
          <w:p w:rsidR="006E714E" w:rsidRDefault="006E714E" w:rsidP="0075321C">
            <w:pPr>
              <w:tabs>
                <w:tab w:val="left" w:pos="4111"/>
              </w:tabs>
              <w:spacing w:line="360" w:lineRule="auto"/>
            </w:pPr>
            <w:r>
              <w:t>In working order, complete</w:t>
            </w:r>
          </w:p>
          <w:p w:rsidR="006E714E" w:rsidRDefault="006E714E" w:rsidP="0075321C">
            <w:pPr>
              <w:tabs>
                <w:tab w:val="left" w:pos="4111"/>
              </w:tabs>
              <w:spacing w:line="360" w:lineRule="auto"/>
            </w:pPr>
          </w:p>
          <w:p w:rsidR="006E714E" w:rsidRDefault="006E714E" w:rsidP="0075321C">
            <w:pPr>
              <w:tabs>
                <w:tab w:val="left" w:pos="4111"/>
              </w:tabs>
              <w:spacing w:line="360" w:lineRule="auto"/>
            </w:pPr>
            <w:r>
              <w:t>Free from marks and clean</w:t>
            </w:r>
          </w:p>
          <w:p w:rsidR="006E714E" w:rsidRDefault="006E714E" w:rsidP="0075321C">
            <w:pPr>
              <w:tabs>
                <w:tab w:val="left" w:pos="4111"/>
              </w:tabs>
              <w:spacing w:line="360" w:lineRule="auto"/>
            </w:pPr>
          </w:p>
          <w:p w:rsidR="006E714E" w:rsidRPr="000B58CD" w:rsidRDefault="006E714E" w:rsidP="0075321C">
            <w:pPr>
              <w:tabs>
                <w:tab w:val="left" w:pos="4111"/>
              </w:tabs>
              <w:spacing w:line="360" w:lineRule="auto"/>
            </w:pPr>
            <w:r>
              <w:t xml:space="preserve">Small minor crack to salad drawer </w:t>
            </w:r>
          </w:p>
        </w:tc>
        <w:tc>
          <w:tcPr>
            <w:tcW w:w="4998" w:type="dxa"/>
          </w:tcPr>
          <w:p w:rsidR="006E714E" w:rsidRPr="000B58CD" w:rsidRDefault="006E714E" w:rsidP="00100C8B">
            <w:pPr>
              <w:spacing w:line="360" w:lineRule="auto"/>
            </w:pPr>
          </w:p>
        </w:tc>
      </w:tr>
      <w:tr w:rsidR="006E714E" w:rsidRPr="000B58CD" w:rsidTr="009C5790">
        <w:tc>
          <w:tcPr>
            <w:tcW w:w="14992" w:type="dxa"/>
            <w:gridSpan w:val="3"/>
            <w:shd w:val="clear" w:color="auto" w:fill="B8CCE4"/>
          </w:tcPr>
          <w:p w:rsidR="006E714E" w:rsidRDefault="006E714E" w:rsidP="009C5790">
            <w:pPr>
              <w:tabs>
                <w:tab w:val="left" w:pos="4111"/>
              </w:tabs>
              <w:spacing w:line="360" w:lineRule="auto"/>
              <w:rPr>
                <w:b/>
                <w:color w:val="000000"/>
              </w:rPr>
            </w:pPr>
            <w:r>
              <w:rPr>
                <w:b/>
                <w:color w:val="000000"/>
              </w:rPr>
              <w:t>Sink</w:t>
            </w:r>
          </w:p>
        </w:tc>
      </w:tr>
      <w:tr w:rsidR="006E714E" w:rsidRPr="000B58CD" w:rsidTr="00100C8B">
        <w:tc>
          <w:tcPr>
            <w:tcW w:w="4997" w:type="dxa"/>
          </w:tcPr>
          <w:p w:rsidR="006E714E" w:rsidRPr="000B58CD" w:rsidRDefault="006E714E" w:rsidP="0075321C">
            <w:pPr>
              <w:tabs>
                <w:tab w:val="left" w:pos="4111"/>
              </w:tabs>
              <w:spacing w:line="360" w:lineRule="auto"/>
            </w:pPr>
            <w:r>
              <w:t>1 integrated sink and drainer with 2 silver wastes and 1 mixer tap</w:t>
            </w:r>
          </w:p>
        </w:tc>
        <w:tc>
          <w:tcPr>
            <w:tcW w:w="4997" w:type="dxa"/>
          </w:tcPr>
          <w:p w:rsidR="006E714E" w:rsidRPr="000B58CD" w:rsidRDefault="006E714E" w:rsidP="0075321C">
            <w:pPr>
              <w:tabs>
                <w:tab w:val="left" w:pos="4111"/>
              </w:tabs>
              <w:spacing w:line="360" w:lineRule="auto"/>
            </w:pPr>
            <w:r>
              <w:t>Minor scratches to base of sink, in keeping with normal usage, clean</w:t>
            </w:r>
          </w:p>
        </w:tc>
        <w:tc>
          <w:tcPr>
            <w:tcW w:w="4998" w:type="dxa"/>
          </w:tcPr>
          <w:p w:rsidR="006E714E" w:rsidRPr="000B58CD" w:rsidRDefault="006E714E" w:rsidP="00100C8B">
            <w:pPr>
              <w:spacing w:line="360" w:lineRule="auto"/>
            </w:pPr>
          </w:p>
        </w:tc>
      </w:tr>
      <w:tr w:rsidR="006E714E" w:rsidRPr="000B58CD" w:rsidTr="009C5790">
        <w:tc>
          <w:tcPr>
            <w:tcW w:w="14992" w:type="dxa"/>
            <w:gridSpan w:val="3"/>
            <w:shd w:val="clear" w:color="auto" w:fill="B8CCE4"/>
          </w:tcPr>
          <w:p w:rsidR="006E714E" w:rsidRDefault="006E714E" w:rsidP="009C5790">
            <w:pPr>
              <w:tabs>
                <w:tab w:val="left" w:pos="4111"/>
              </w:tabs>
              <w:spacing w:line="360" w:lineRule="auto"/>
              <w:rPr>
                <w:b/>
                <w:color w:val="000000"/>
              </w:rPr>
            </w:pPr>
            <w:r>
              <w:rPr>
                <w:b/>
                <w:color w:val="000000"/>
              </w:rPr>
              <w:t>Dishwasher</w:t>
            </w:r>
          </w:p>
        </w:tc>
      </w:tr>
      <w:tr w:rsidR="006E714E" w:rsidRPr="000B58CD" w:rsidTr="00100C8B">
        <w:tc>
          <w:tcPr>
            <w:tcW w:w="4997" w:type="dxa"/>
          </w:tcPr>
          <w:p w:rsidR="006E714E" w:rsidRDefault="006E714E" w:rsidP="0075321C">
            <w:pPr>
              <w:tabs>
                <w:tab w:val="left" w:pos="4111"/>
              </w:tabs>
              <w:spacing w:line="360" w:lineRule="auto"/>
            </w:pPr>
            <w:r>
              <w:t>1 freestanding silver dishwasher make JOHN LEWIS, unknown model number</w:t>
            </w:r>
          </w:p>
          <w:p w:rsidR="006E714E" w:rsidRDefault="006E714E" w:rsidP="0075321C">
            <w:pPr>
              <w:tabs>
                <w:tab w:val="left" w:pos="4111"/>
              </w:tabs>
              <w:spacing w:line="360" w:lineRule="auto"/>
            </w:pPr>
            <w:r>
              <w:t>Inside housing:</w:t>
            </w:r>
          </w:p>
          <w:p w:rsidR="006E714E" w:rsidRPr="000B58CD" w:rsidRDefault="006E714E" w:rsidP="0075321C">
            <w:pPr>
              <w:tabs>
                <w:tab w:val="left" w:pos="4111"/>
              </w:tabs>
              <w:spacing w:line="360" w:lineRule="auto"/>
            </w:pPr>
            <w:r>
              <w:t>2 pull out drawers and 1cutlery holder</w:t>
            </w:r>
          </w:p>
        </w:tc>
        <w:tc>
          <w:tcPr>
            <w:tcW w:w="4997" w:type="dxa"/>
          </w:tcPr>
          <w:p w:rsidR="006E714E" w:rsidRPr="000B58CD" w:rsidRDefault="006E714E" w:rsidP="0075321C">
            <w:pPr>
              <w:tabs>
                <w:tab w:val="left" w:pos="4111"/>
              </w:tabs>
              <w:spacing w:line="360" w:lineRule="auto"/>
            </w:pPr>
            <w:r>
              <w:t>Free from marks and clean</w:t>
            </w:r>
          </w:p>
        </w:tc>
        <w:tc>
          <w:tcPr>
            <w:tcW w:w="4998" w:type="dxa"/>
          </w:tcPr>
          <w:p w:rsidR="006E714E" w:rsidRPr="000B58CD" w:rsidRDefault="006E714E" w:rsidP="00100C8B">
            <w:pPr>
              <w:spacing w:line="360" w:lineRule="auto"/>
            </w:pPr>
          </w:p>
        </w:tc>
      </w:tr>
      <w:tr w:rsidR="006E714E" w:rsidRPr="000B58CD" w:rsidTr="0075321C">
        <w:tc>
          <w:tcPr>
            <w:tcW w:w="14992" w:type="dxa"/>
            <w:gridSpan w:val="3"/>
            <w:shd w:val="clear" w:color="auto" w:fill="B8CCE4"/>
          </w:tcPr>
          <w:p w:rsidR="006E714E" w:rsidRDefault="006E714E" w:rsidP="0075321C">
            <w:pPr>
              <w:tabs>
                <w:tab w:val="left" w:pos="4111"/>
              </w:tabs>
              <w:spacing w:line="360" w:lineRule="auto"/>
              <w:rPr>
                <w:b/>
                <w:color w:val="000000"/>
              </w:rPr>
            </w:pPr>
            <w:r>
              <w:rPr>
                <w:b/>
                <w:color w:val="000000"/>
              </w:rPr>
              <w:t>Contents</w:t>
            </w:r>
          </w:p>
        </w:tc>
      </w:tr>
      <w:tr w:rsidR="006E714E" w:rsidRPr="000B58CD" w:rsidTr="00100C8B">
        <w:tc>
          <w:tcPr>
            <w:tcW w:w="4997" w:type="dxa"/>
          </w:tcPr>
          <w:p w:rsidR="006E714E" w:rsidRDefault="006E714E" w:rsidP="0075321C">
            <w:pPr>
              <w:tabs>
                <w:tab w:val="left" w:pos="4111"/>
              </w:tabs>
              <w:spacing w:line="360" w:lineRule="auto"/>
            </w:pPr>
            <w:r>
              <w:t>1 small dining table with wooden top and white painted base</w:t>
            </w:r>
          </w:p>
        </w:tc>
        <w:tc>
          <w:tcPr>
            <w:tcW w:w="4997" w:type="dxa"/>
          </w:tcPr>
          <w:p w:rsidR="006E714E" w:rsidRDefault="006E714E" w:rsidP="0075321C">
            <w:pPr>
              <w:tabs>
                <w:tab w:val="left" w:pos="4111"/>
              </w:tabs>
              <w:spacing w:line="360" w:lineRule="auto"/>
            </w:pPr>
            <w:r>
              <w:t xml:space="preserve">Few usage marks good used condition </w:t>
            </w:r>
          </w:p>
        </w:tc>
        <w:tc>
          <w:tcPr>
            <w:tcW w:w="4998" w:type="dxa"/>
          </w:tcPr>
          <w:p w:rsidR="006E714E" w:rsidRPr="000B58CD" w:rsidRDefault="006E714E" w:rsidP="00100C8B">
            <w:pPr>
              <w:spacing w:line="360" w:lineRule="auto"/>
            </w:pPr>
          </w:p>
        </w:tc>
      </w:tr>
      <w:tr w:rsidR="006E714E" w:rsidRPr="000B58CD" w:rsidTr="00100C8B">
        <w:tc>
          <w:tcPr>
            <w:tcW w:w="4997" w:type="dxa"/>
          </w:tcPr>
          <w:p w:rsidR="006E714E" w:rsidRDefault="006E714E" w:rsidP="0075321C">
            <w:pPr>
              <w:tabs>
                <w:tab w:val="left" w:pos="4111"/>
              </w:tabs>
              <w:spacing w:line="360" w:lineRule="auto"/>
            </w:pPr>
            <w:r>
              <w:t>2 white wooden chairs</w:t>
            </w:r>
          </w:p>
        </w:tc>
        <w:tc>
          <w:tcPr>
            <w:tcW w:w="4997" w:type="dxa"/>
          </w:tcPr>
          <w:p w:rsidR="006E714E" w:rsidRDefault="006E714E" w:rsidP="0075321C">
            <w:pPr>
              <w:tabs>
                <w:tab w:val="left" w:pos="4111"/>
              </w:tabs>
              <w:spacing w:line="360" w:lineRule="auto"/>
            </w:pPr>
            <w:r>
              <w:t>Few usage marks good used condition</w:t>
            </w:r>
          </w:p>
        </w:tc>
        <w:tc>
          <w:tcPr>
            <w:tcW w:w="4998" w:type="dxa"/>
          </w:tcPr>
          <w:p w:rsidR="006E714E" w:rsidRPr="000B58CD" w:rsidRDefault="006E714E" w:rsidP="00100C8B">
            <w:pPr>
              <w:spacing w:line="360" w:lineRule="auto"/>
            </w:pPr>
          </w:p>
        </w:tc>
      </w:tr>
      <w:tr w:rsidR="006E714E" w:rsidRPr="000B58CD" w:rsidTr="00100C8B">
        <w:tc>
          <w:tcPr>
            <w:tcW w:w="4997" w:type="dxa"/>
          </w:tcPr>
          <w:p w:rsidR="006E714E" w:rsidRDefault="006E714E" w:rsidP="0075321C">
            <w:pPr>
              <w:tabs>
                <w:tab w:val="left" w:pos="4111"/>
              </w:tabs>
              <w:spacing w:line="360" w:lineRule="auto"/>
            </w:pPr>
            <w:r>
              <w:t>Assortment of house manuals</w:t>
            </w:r>
          </w:p>
        </w:tc>
        <w:tc>
          <w:tcPr>
            <w:tcW w:w="4997" w:type="dxa"/>
          </w:tcPr>
          <w:p w:rsidR="006E714E" w:rsidRDefault="006E714E" w:rsidP="0075321C">
            <w:pPr>
              <w:tabs>
                <w:tab w:val="left" w:pos="4111"/>
              </w:tabs>
              <w:spacing w:line="360" w:lineRule="auto"/>
            </w:pPr>
            <w:r>
              <w:t>In good used condition</w:t>
            </w:r>
          </w:p>
        </w:tc>
        <w:tc>
          <w:tcPr>
            <w:tcW w:w="4998" w:type="dxa"/>
          </w:tcPr>
          <w:p w:rsidR="006E714E" w:rsidRPr="000B58CD" w:rsidRDefault="006E714E" w:rsidP="00100C8B">
            <w:pPr>
              <w:spacing w:line="360" w:lineRule="auto"/>
            </w:pPr>
          </w:p>
        </w:tc>
      </w:tr>
      <w:tr w:rsidR="006E714E" w:rsidRPr="000B58CD" w:rsidTr="00100C8B">
        <w:tc>
          <w:tcPr>
            <w:tcW w:w="4997" w:type="dxa"/>
          </w:tcPr>
          <w:p w:rsidR="006E714E" w:rsidRDefault="006E714E" w:rsidP="0075321C">
            <w:pPr>
              <w:tabs>
                <w:tab w:val="left" w:pos="4111"/>
              </w:tabs>
              <w:spacing w:line="360" w:lineRule="auto"/>
            </w:pPr>
            <w:r>
              <w:t xml:space="preserve">White microwave (unknown make) inside housing 1 glass plate </w:t>
            </w:r>
          </w:p>
        </w:tc>
        <w:tc>
          <w:tcPr>
            <w:tcW w:w="4997" w:type="dxa"/>
          </w:tcPr>
          <w:p w:rsidR="006E714E" w:rsidRDefault="006E714E" w:rsidP="0075321C">
            <w:pPr>
              <w:tabs>
                <w:tab w:val="left" w:pos="4111"/>
              </w:tabs>
              <w:spacing w:line="360" w:lineRule="auto"/>
            </w:pPr>
            <w:r>
              <w:t>Clean and in good used condition</w:t>
            </w:r>
          </w:p>
        </w:tc>
        <w:tc>
          <w:tcPr>
            <w:tcW w:w="4998" w:type="dxa"/>
          </w:tcPr>
          <w:p w:rsidR="006E714E" w:rsidRPr="000B58CD" w:rsidRDefault="006E714E" w:rsidP="00100C8B">
            <w:pPr>
              <w:spacing w:line="360" w:lineRule="auto"/>
            </w:pPr>
          </w:p>
        </w:tc>
      </w:tr>
      <w:tr w:rsidR="006E714E" w:rsidRPr="000B58CD" w:rsidTr="0075321C">
        <w:tc>
          <w:tcPr>
            <w:tcW w:w="14992" w:type="dxa"/>
            <w:gridSpan w:val="3"/>
            <w:shd w:val="clear" w:color="auto" w:fill="B8CCE4"/>
          </w:tcPr>
          <w:p w:rsidR="006E714E" w:rsidRDefault="006E714E" w:rsidP="0075321C">
            <w:pPr>
              <w:tabs>
                <w:tab w:val="left" w:pos="4111"/>
              </w:tabs>
              <w:spacing w:line="360" w:lineRule="auto"/>
              <w:rPr>
                <w:b/>
                <w:color w:val="000000"/>
              </w:rPr>
            </w:pPr>
            <w:r>
              <w:rPr>
                <w:b/>
                <w:color w:val="000000"/>
              </w:rPr>
              <w:t>Switches and Sockets</w:t>
            </w:r>
          </w:p>
        </w:tc>
      </w:tr>
      <w:tr w:rsidR="006E714E" w:rsidRPr="000B58CD" w:rsidTr="00100C8B">
        <w:tc>
          <w:tcPr>
            <w:tcW w:w="4997" w:type="dxa"/>
          </w:tcPr>
          <w:p w:rsidR="006E714E" w:rsidRDefault="006E714E" w:rsidP="0075321C">
            <w:pPr>
              <w:tabs>
                <w:tab w:val="left" w:pos="4111"/>
              </w:tabs>
              <w:spacing w:line="360" w:lineRule="auto"/>
            </w:pPr>
            <w:r>
              <w:t>White as seen including:</w:t>
            </w:r>
          </w:p>
          <w:p w:rsidR="006E714E" w:rsidRDefault="006E714E" w:rsidP="0075321C">
            <w:pPr>
              <w:tabs>
                <w:tab w:val="left" w:pos="4111"/>
              </w:tabs>
              <w:spacing w:line="360" w:lineRule="auto"/>
            </w:pPr>
            <w:r>
              <w:t>1 wall mounted dimmer switch</w:t>
            </w:r>
          </w:p>
        </w:tc>
        <w:tc>
          <w:tcPr>
            <w:tcW w:w="4997" w:type="dxa"/>
          </w:tcPr>
          <w:p w:rsidR="006E714E" w:rsidRDefault="006E714E" w:rsidP="0075321C">
            <w:pPr>
              <w:tabs>
                <w:tab w:val="left" w:pos="4111"/>
              </w:tabs>
              <w:spacing w:line="360" w:lineRule="auto"/>
            </w:pPr>
          </w:p>
          <w:p w:rsidR="006E714E" w:rsidRDefault="006E714E" w:rsidP="0075321C">
            <w:pPr>
              <w:tabs>
                <w:tab w:val="left" w:pos="4111"/>
              </w:tabs>
              <w:spacing w:line="360" w:lineRule="auto"/>
            </w:pPr>
            <w:r>
              <w:t>Complete, in working order</w:t>
            </w:r>
          </w:p>
        </w:tc>
        <w:tc>
          <w:tcPr>
            <w:tcW w:w="4998" w:type="dxa"/>
          </w:tcPr>
          <w:p w:rsidR="006E714E" w:rsidRPr="000B58CD" w:rsidRDefault="006E714E" w:rsidP="00100C8B">
            <w:pPr>
              <w:spacing w:line="360" w:lineRule="auto"/>
            </w:pPr>
          </w:p>
        </w:tc>
      </w:tr>
    </w:tbl>
    <w:p w:rsidR="006E714E" w:rsidRDefault="006E714E" w:rsidP="00102151"/>
    <w:p w:rsidR="006E714E" w:rsidRDefault="006E714E" w:rsidP="00807D2A"/>
    <w:p w:rsidR="006E714E" w:rsidRDefault="006E714E" w:rsidP="00807D2A"/>
    <w:tbl>
      <w:tblPr>
        <w:tblW w:w="14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997"/>
        <w:gridCol w:w="4997"/>
        <w:gridCol w:w="4998"/>
      </w:tblGrid>
      <w:tr w:rsidR="006E714E" w:rsidRPr="000B58CD" w:rsidTr="00393764">
        <w:trPr>
          <w:tblHeader/>
        </w:trPr>
        <w:tc>
          <w:tcPr>
            <w:tcW w:w="14992" w:type="dxa"/>
            <w:gridSpan w:val="3"/>
            <w:shd w:val="clear" w:color="auto" w:fill="4F81BD"/>
          </w:tcPr>
          <w:p w:rsidR="006E714E" w:rsidRPr="000B58CD" w:rsidRDefault="006E714E" w:rsidP="00100C8B">
            <w:pPr>
              <w:tabs>
                <w:tab w:val="left" w:pos="4111"/>
              </w:tabs>
              <w:spacing w:line="288" w:lineRule="auto"/>
              <w:jc w:val="center"/>
              <w:rPr>
                <w:b/>
                <w:color w:val="FFFFFF"/>
              </w:rPr>
            </w:pPr>
            <w:r>
              <w:rPr>
                <w:b/>
                <w:color w:val="FFFFFF"/>
              </w:rPr>
              <w:t>BACK GARDEN</w:t>
            </w:r>
          </w:p>
        </w:tc>
      </w:tr>
      <w:tr w:rsidR="006E714E" w:rsidRPr="000B58CD" w:rsidTr="005125BC">
        <w:trPr>
          <w:trHeight w:val="313"/>
        </w:trPr>
        <w:tc>
          <w:tcPr>
            <w:tcW w:w="14992" w:type="dxa"/>
            <w:gridSpan w:val="3"/>
            <w:shd w:val="clear" w:color="auto" w:fill="B8CCE4"/>
            <w:vAlign w:val="bottom"/>
          </w:tcPr>
          <w:p w:rsidR="006E714E" w:rsidRPr="000B58CD" w:rsidRDefault="006E714E" w:rsidP="00100C8B">
            <w:pPr>
              <w:tabs>
                <w:tab w:val="left" w:pos="4111"/>
              </w:tabs>
              <w:spacing w:line="360" w:lineRule="auto"/>
              <w:rPr>
                <w:b/>
                <w:color w:val="000000"/>
              </w:rPr>
            </w:pPr>
            <w:r>
              <w:rPr>
                <w:b/>
                <w:color w:val="000000"/>
              </w:rPr>
              <w:t>Boundaries</w:t>
            </w:r>
          </w:p>
        </w:tc>
      </w:tr>
      <w:tr w:rsidR="006E714E" w:rsidRPr="00BE7735" w:rsidTr="00393764">
        <w:tc>
          <w:tcPr>
            <w:tcW w:w="4997" w:type="dxa"/>
          </w:tcPr>
          <w:p w:rsidR="006E714E" w:rsidRPr="000B58CD" w:rsidRDefault="006E714E" w:rsidP="0075321C">
            <w:pPr>
              <w:tabs>
                <w:tab w:val="left" w:pos="4111"/>
              </w:tabs>
              <w:spacing w:line="360" w:lineRule="auto"/>
            </w:pPr>
            <w:r>
              <w:t>Part exposed brick wall and part walls painted white</w:t>
            </w:r>
          </w:p>
        </w:tc>
        <w:tc>
          <w:tcPr>
            <w:tcW w:w="4997" w:type="dxa"/>
          </w:tcPr>
          <w:p w:rsidR="006E714E" w:rsidRPr="000B58CD" w:rsidRDefault="006E714E" w:rsidP="0075321C">
            <w:pPr>
              <w:tabs>
                <w:tab w:val="left" w:pos="4111"/>
              </w:tabs>
              <w:spacing w:line="360" w:lineRule="auto"/>
            </w:pPr>
            <w:r>
              <w:t>Good outdoor condition</w:t>
            </w:r>
          </w:p>
        </w:tc>
        <w:tc>
          <w:tcPr>
            <w:tcW w:w="4998" w:type="dxa"/>
          </w:tcPr>
          <w:p w:rsidR="006E714E" w:rsidRPr="00BE7735" w:rsidRDefault="006E714E" w:rsidP="00100C8B">
            <w:pPr>
              <w:spacing w:line="360" w:lineRule="auto"/>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Ground</w:t>
            </w:r>
          </w:p>
        </w:tc>
      </w:tr>
      <w:tr w:rsidR="006E714E" w:rsidRPr="00BE7735" w:rsidTr="00393764">
        <w:tc>
          <w:tcPr>
            <w:tcW w:w="4997" w:type="dxa"/>
          </w:tcPr>
          <w:p w:rsidR="006E714E" w:rsidRPr="000B58CD" w:rsidRDefault="006E714E" w:rsidP="0075321C">
            <w:pPr>
              <w:tabs>
                <w:tab w:val="left" w:pos="4111"/>
              </w:tabs>
              <w:spacing w:line="360" w:lineRule="auto"/>
            </w:pPr>
            <w:r>
              <w:t>Concrete ground with built-in drain</w:t>
            </w:r>
          </w:p>
        </w:tc>
        <w:tc>
          <w:tcPr>
            <w:tcW w:w="4997" w:type="dxa"/>
          </w:tcPr>
          <w:p w:rsidR="006E714E" w:rsidRPr="000B58CD" w:rsidRDefault="006E714E" w:rsidP="0075321C">
            <w:pPr>
              <w:tabs>
                <w:tab w:val="left" w:pos="4111"/>
              </w:tabs>
              <w:spacing w:line="360" w:lineRule="auto"/>
            </w:pPr>
            <w:r>
              <w:t>Few weeds seen  throughout, in good general  outdoor condition</w:t>
            </w:r>
          </w:p>
        </w:tc>
        <w:tc>
          <w:tcPr>
            <w:tcW w:w="4998" w:type="dxa"/>
          </w:tcPr>
          <w:p w:rsidR="006E714E" w:rsidRPr="00BE7735" w:rsidRDefault="006E714E" w:rsidP="00100C8B">
            <w:pPr>
              <w:spacing w:line="360" w:lineRule="auto"/>
            </w:pPr>
          </w:p>
        </w:tc>
      </w:tr>
      <w:tr w:rsidR="006E714E" w:rsidRPr="000B58CD" w:rsidTr="005125BC">
        <w:tc>
          <w:tcPr>
            <w:tcW w:w="14992" w:type="dxa"/>
            <w:gridSpan w:val="3"/>
            <w:shd w:val="clear" w:color="auto" w:fill="B8CCE4"/>
          </w:tcPr>
          <w:p w:rsidR="006E714E" w:rsidRPr="000B58CD" w:rsidRDefault="006E714E" w:rsidP="00100C8B">
            <w:pPr>
              <w:tabs>
                <w:tab w:val="left" w:pos="4111"/>
              </w:tabs>
              <w:spacing w:line="360" w:lineRule="auto"/>
              <w:rPr>
                <w:b/>
                <w:color w:val="000000"/>
              </w:rPr>
            </w:pPr>
            <w:r>
              <w:rPr>
                <w:b/>
                <w:color w:val="000000"/>
              </w:rPr>
              <w:t xml:space="preserve"> Contents</w:t>
            </w:r>
          </w:p>
        </w:tc>
      </w:tr>
      <w:tr w:rsidR="006E714E" w:rsidRPr="00BE7735" w:rsidTr="00393764">
        <w:tc>
          <w:tcPr>
            <w:tcW w:w="4997" w:type="dxa"/>
          </w:tcPr>
          <w:p w:rsidR="006E714E" w:rsidRPr="000B58CD" w:rsidRDefault="006E714E" w:rsidP="0075321C">
            <w:pPr>
              <w:tabs>
                <w:tab w:val="left" w:pos="4111"/>
              </w:tabs>
              <w:spacing w:line="360" w:lineRule="auto"/>
            </w:pPr>
            <w:r>
              <w:t>1 garden wooden table with 2 folding wooden chairs</w:t>
            </w:r>
          </w:p>
        </w:tc>
        <w:tc>
          <w:tcPr>
            <w:tcW w:w="4997" w:type="dxa"/>
          </w:tcPr>
          <w:p w:rsidR="006E714E" w:rsidRPr="000B58CD" w:rsidRDefault="006E714E" w:rsidP="0075321C">
            <w:pPr>
              <w:tabs>
                <w:tab w:val="left" w:pos="4111"/>
              </w:tabs>
              <w:spacing w:line="360" w:lineRule="auto"/>
            </w:pPr>
            <w:r>
              <w:t xml:space="preserve">Fair outdoor condition, weathered in appearance, worn to varnish </w:t>
            </w:r>
          </w:p>
        </w:tc>
        <w:tc>
          <w:tcPr>
            <w:tcW w:w="4998" w:type="dxa"/>
          </w:tcPr>
          <w:p w:rsidR="006E714E" w:rsidRPr="00BE7735" w:rsidRDefault="006E714E" w:rsidP="00100C8B">
            <w:pPr>
              <w:spacing w:line="360" w:lineRule="auto"/>
            </w:pPr>
          </w:p>
        </w:tc>
      </w:tr>
      <w:tr w:rsidR="006E714E" w:rsidRPr="00BE7735" w:rsidTr="00393764">
        <w:tc>
          <w:tcPr>
            <w:tcW w:w="4997" w:type="dxa"/>
          </w:tcPr>
          <w:p w:rsidR="006E714E" w:rsidRDefault="006E714E" w:rsidP="0075321C">
            <w:pPr>
              <w:tabs>
                <w:tab w:val="left" w:pos="4111"/>
              </w:tabs>
              <w:spacing w:line="360" w:lineRule="auto"/>
            </w:pPr>
            <w:r>
              <w:t>1 terracotta plant pot with the healthy looking plant</w:t>
            </w:r>
          </w:p>
        </w:tc>
        <w:tc>
          <w:tcPr>
            <w:tcW w:w="4997" w:type="dxa"/>
          </w:tcPr>
          <w:p w:rsidR="006E714E" w:rsidRDefault="006E714E" w:rsidP="0075321C">
            <w:pPr>
              <w:tabs>
                <w:tab w:val="left" w:pos="4111"/>
              </w:tabs>
              <w:spacing w:line="360" w:lineRule="auto"/>
            </w:pPr>
            <w:r>
              <w:t xml:space="preserve">In good condition </w:t>
            </w:r>
          </w:p>
        </w:tc>
        <w:tc>
          <w:tcPr>
            <w:tcW w:w="4998" w:type="dxa"/>
          </w:tcPr>
          <w:p w:rsidR="006E714E" w:rsidRPr="00BE7735" w:rsidRDefault="006E714E" w:rsidP="00100C8B">
            <w:pPr>
              <w:spacing w:line="360" w:lineRule="auto"/>
            </w:pPr>
          </w:p>
        </w:tc>
      </w:tr>
    </w:tbl>
    <w:p w:rsidR="006E714E" w:rsidRPr="006B1AB6" w:rsidRDefault="006E714E" w:rsidP="00807D2A">
      <w:pPr>
        <w:sectPr w:rsidR="006E714E" w:rsidRPr="006B1AB6" w:rsidSect="00EE039C">
          <w:headerReference w:type="default" r:id="rId13"/>
          <w:headerReference w:type="first" r:id="rId14"/>
          <w:pgSz w:w="16838" w:h="11906" w:orient="landscape" w:code="9"/>
          <w:pgMar w:top="426" w:right="1134" w:bottom="282" w:left="1134" w:header="567" w:footer="709" w:gutter="0"/>
          <w:cols w:space="708"/>
          <w:docGrid w:linePitch="360"/>
        </w:sectPr>
      </w:pPr>
    </w:p>
    <w:tbl>
      <w:tblPr>
        <w:tblW w:w="0" w:type="auto"/>
        <w:tblLayout w:type="fixed"/>
        <w:tblLook w:val="0000"/>
      </w:tblPr>
      <w:tblGrid>
        <w:gridCol w:w="4857"/>
        <w:gridCol w:w="4857"/>
        <w:gridCol w:w="4857"/>
      </w:tblGrid>
      <w:tr w:rsidR="006E714E" w:rsidTr="00940298">
        <w:trPr>
          <w:trHeight w:hRule="exact" w:val="4819"/>
        </w:trPr>
        <w:tc>
          <w:tcPr>
            <w:tcW w:w="4857" w:type="dxa"/>
            <w:vAlign w:val="center"/>
          </w:tcPr>
          <w:p w:rsidR="006E714E" w:rsidRDefault="006E714E" w:rsidP="00940298">
            <w:pPr>
              <w:pStyle w:val="TblPic"/>
            </w:pPr>
            <w:r w:rsidRPr="00E717A1">
              <w:pict>
                <v:shape id="_x0000_i1028" type="#_x0000_t75" style="width:228pt;height:171pt">
                  <v:imagedata r:id="rId8" o:title=""/>
                </v:shape>
              </w:pict>
            </w:r>
          </w:p>
        </w:tc>
        <w:tc>
          <w:tcPr>
            <w:tcW w:w="4857" w:type="dxa"/>
            <w:vAlign w:val="center"/>
          </w:tcPr>
          <w:p w:rsidR="006E714E" w:rsidRDefault="006E714E" w:rsidP="00940298">
            <w:pPr>
              <w:pStyle w:val="TblPic"/>
            </w:pPr>
            <w:r w:rsidRPr="00E717A1">
              <w:pict>
                <v:shape id="_x0000_i1029" type="#_x0000_t75" style="width:228pt;height:171pt">
                  <v:imagedata r:id="rId9" o:title=""/>
                </v:shape>
              </w:pict>
            </w:r>
          </w:p>
        </w:tc>
        <w:tc>
          <w:tcPr>
            <w:tcW w:w="4857" w:type="dxa"/>
            <w:vAlign w:val="center"/>
          </w:tcPr>
          <w:p w:rsidR="006E714E" w:rsidRDefault="006E714E" w:rsidP="00940298">
            <w:pPr>
              <w:pStyle w:val="TblPic"/>
            </w:pPr>
            <w:r w:rsidRPr="00E717A1">
              <w:pict>
                <v:shape id="_x0000_i1030" type="#_x0000_t75" style="width:228pt;height:171pt">
                  <v:imagedata r:id="rId10" o:title=""/>
                </v:shape>
              </w:pict>
            </w:r>
          </w:p>
        </w:tc>
      </w:tr>
      <w:tr w:rsidR="006E714E" w:rsidTr="00940298">
        <w:trPr>
          <w:trHeight w:hRule="exact" w:val="4819"/>
        </w:trPr>
        <w:tc>
          <w:tcPr>
            <w:tcW w:w="4857" w:type="dxa"/>
            <w:vAlign w:val="center"/>
          </w:tcPr>
          <w:p w:rsidR="006E714E" w:rsidRDefault="006E714E" w:rsidP="00940298">
            <w:pPr>
              <w:pStyle w:val="TblPic"/>
            </w:pPr>
            <w:r w:rsidRPr="00E717A1">
              <w:pict>
                <v:shape id="_x0000_i1031" type="#_x0000_t75" style="width:228pt;height:171pt">
                  <v:imagedata r:id="rId15" o:title=""/>
                </v:shape>
              </w:pict>
            </w:r>
          </w:p>
        </w:tc>
        <w:tc>
          <w:tcPr>
            <w:tcW w:w="4857" w:type="dxa"/>
            <w:vAlign w:val="center"/>
          </w:tcPr>
          <w:p w:rsidR="006E714E" w:rsidRDefault="006E714E" w:rsidP="00940298">
            <w:pPr>
              <w:pStyle w:val="TblPic"/>
            </w:pPr>
            <w:r w:rsidRPr="00E717A1">
              <w:pict>
                <v:shape id="_x0000_i1032" type="#_x0000_t75" style="width:228pt;height:171pt">
                  <v:imagedata r:id="rId16" o:title=""/>
                </v:shape>
              </w:pict>
            </w:r>
          </w:p>
        </w:tc>
        <w:tc>
          <w:tcPr>
            <w:tcW w:w="4857" w:type="dxa"/>
            <w:vAlign w:val="center"/>
          </w:tcPr>
          <w:p w:rsidR="006E714E" w:rsidRDefault="006E714E" w:rsidP="00940298">
            <w:pPr>
              <w:pStyle w:val="TblPic"/>
            </w:pPr>
            <w:r w:rsidRPr="00E717A1">
              <w:pict>
                <v:shape id="_x0000_i1033" type="#_x0000_t75" style="width:228pt;height:171pt">
                  <v:imagedata r:id="rId17" o:title=""/>
                </v:shape>
              </w:pict>
            </w:r>
          </w:p>
        </w:tc>
      </w:tr>
      <w:tr w:rsidR="006E714E" w:rsidTr="00940298">
        <w:trPr>
          <w:trHeight w:hRule="exact" w:val="4819"/>
        </w:trPr>
        <w:tc>
          <w:tcPr>
            <w:tcW w:w="4857" w:type="dxa"/>
            <w:vAlign w:val="center"/>
          </w:tcPr>
          <w:p w:rsidR="006E714E" w:rsidRDefault="006E714E" w:rsidP="00940298">
            <w:pPr>
              <w:pStyle w:val="TblPic"/>
            </w:pPr>
            <w:r w:rsidRPr="00E717A1">
              <w:pict>
                <v:shape id="_x0000_i1034" type="#_x0000_t75" style="width:228pt;height:171pt">
                  <v:imagedata r:id="rId18" o:title=""/>
                </v:shape>
              </w:pict>
            </w:r>
          </w:p>
        </w:tc>
        <w:tc>
          <w:tcPr>
            <w:tcW w:w="4857" w:type="dxa"/>
            <w:vAlign w:val="center"/>
          </w:tcPr>
          <w:p w:rsidR="006E714E" w:rsidRDefault="006E714E" w:rsidP="00940298">
            <w:pPr>
              <w:pStyle w:val="TblPic"/>
            </w:pPr>
            <w:r w:rsidRPr="00E717A1">
              <w:pict>
                <v:shape id="_x0000_i1035" type="#_x0000_t75" style="width:228pt;height:171pt">
                  <v:imagedata r:id="rId19" o:title=""/>
                </v:shape>
              </w:pict>
            </w:r>
          </w:p>
        </w:tc>
        <w:tc>
          <w:tcPr>
            <w:tcW w:w="4857" w:type="dxa"/>
            <w:vAlign w:val="center"/>
          </w:tcPr>
          <w:p w:rsidR="006E714E" w:rsidRDefault="006E714E" w:rsidP="00940298">
            <w:pPr>
              <w:pStyle w:val="TblPic"/>
            </w:pPr>
            <w:r w:rsidRPr="00E717A1">
              <w:pict>
                <v:shape id="_x0000_i1036" type="#_x0000_t75" style="width:228pt;height:171pt">
                  <v:imagedata r:id="rId20" o:title=""/>
                </v:shape>
              </w:pict>
            </w:r>
          </w:p>
        </w:tc>
      </w:tr>
      <w:tr w:rsidR="006E714E" w:rsidTr="00940298">
        <w:trPr>
          <w:trHeight w:hRule="exact" w:val="4819"/>
        </w:trPr>
        <w:tc>
          <w:tcPr>
            <w:tcW w:w="4857" w:type="dxa"/>
            <w:vAlign w:val="center"/>
          </w:tcPr>
          <w:p w:rsidR="006E714E" w:rsidRDefault="006E714E" w:rsidP="00940298">
            <w:pPr>
              <w:pStyle w:val="TblPic"/>
            </w:pPr>
            <w:r w:rsidRPr="00E717A1">
              <w:pict>
                <v:shape id="_x0000_i1037" type="#_x0000_t75" style="width:228pt;height:171pt">
                  <v:imagedata r:id="rId21" o:title=""/>
                </v:shape>
              </w:pict>
            </w:r>
          </w:p>
        </w:tc>
        <w:tc>
          <w:tcPr>
            <w:tcW w:w="4857" w:type="dxa"/>
            <w:vAlign w:val="center"/>
          </w:tcPr>
          <w:p w:rsidR="006E714E" w:rsidRDefault="006E714E" w:rsidP="00940298">
            <w:pPr>
              <w:pStyle w:val="TblPic"/>
            </w:pPr>
            <w:r w:rsidRPr="00E717A1">
              <w:pict>
                <v:shape id="_x0000_i1038" type="#_x0000_t75" style="width:228pt;height:171pt">
                  <v:imagedata r:id="rId22" o:title=""/>
                </v:shape>
              </w:pict>
            </w:r>
          </w:p>
        </w:tc>
        <w:tc>
          <w:tcPr>
            <w:tcW w:w="4857" w:type="dxa"/>
            <w:vAlign w:val="center"/>
          </w:tcPr>
          <w:p w:rsidR="006E714E" w:rsidRDefault="006E714E" w:rsidP="00940298">
            <w:pPr>
              <w:pStyle w:val="TblPic"/>
            </w:pPr>
            <w:r w:rsidRPr="00E717A1">
              <w:pict>
                <v:shape id="_x0000_i1039" type="#_x0000_t75" style="width:228pt;height:171pt">
                  <v:imagedata r:id="rId23" o:title=""/>
                </v:shape>
              </w:pict>
            </w:r>
          </w:p>
        </w:tc>
      </w:tr>
      <w:tr w:rsidR="006E714E" w:rsidTr="00940298">
        <w:trPr>
          <w:trHeight w:hRule="exact" w:val="4819"/>
        </w:trPr>
        <w:tc>
          <w:tcPr>
            <w:tcW w:w="4857" w:type="dxa"/>
            <w:vAlign w:val="center"/>
          </w:tcPr>
          <w:p w:rsidR="006E714E" w:rsidRDefault="006E714E" w:rsidP="00940298">
            <w:pPr>
              <w:pStyle w:val="TblPic"/>
            </w:pPr>
            <w:r w:rsidRPr="00E717A1">
              <w:pict>
                <v:shape id="_x0000_i1040" type="#_x0000_t75" style="width:228pt;height:171pt">
                  <v:imagedata r:id="rId24" o:title=""/>
                </v:shape>
              </w:pict>
            </w:r>
          </w:p>
        </w:tc>
        <w:tc>
          <w:tcPr>
            <w:tcW w:w="4857" w:type="dxa"/>
            <w:vAlign w:val="center"/>
          </w:tcPr>
          <w:p w:rsidR="006E714E" w:rsidRDefault="006E714E" w:rsidP="00940298">
            <w:pPr>
              <w:pStyle w:val="TblPic"/>
            </w:pPr>
            <w:r w:rsidRPr="00E717A1">
              <w:pict>
                <v:shape id="_x0000_i1041" type="#_x0000_t75" style="width:228pt;height:171pt">
                  <v:imagedata r:id="rId25" o:title=""/>
                </v:shape>
              </w:pict>
            </w:r>
          </w:p>
        </w:tc>
        <w:tc>
          <w:tcPr>
            <w:tcW w:w="4857" w:type="dxa"/>
            <w:vAlign w:val="center"/>
          </w:tcPr>
          <w:p w:rsidR="006E714E" w:rsidRDefault="006E714E" w:rsidP="00940298">
            <w:pPr>
              <w:pStyle w:val="TblPic"/>
            </w:pPr>
            <w:r w:rsidRPr="00E717A1">
              <w:pict>
                <v:shape id="_x0000_i1042" type="#_x0000_t75" style="width:228pt;height:171pt">
                  <v:imagedata r:id="rId26" o:title=""/>
                </v:shape>
              </w:pict>
            </w:r>
          </w:p>
        </w:tc>
      </w:tr>
      <w:tr w:rsidR="006E714E" w:rsidTr="00940298">
        <w:trPr>
          <w:trHeight w:hRule="exact" w:val="4819"/>
        </w:trPr>
        <w:tc>
          <w:tcPr>
            <w:tcW w:w="4857" w:type="dxa"/>
            <w:vAlign w:val="center"/>
          </w:tcPr>
          <w:p w:rsidR="006E714E" w:rsidRDefault="006E714E" w:rsidP="00940298">
            <w:pPr>
              <w:pStyle w:val="TblPic"/>
            </w:pPr>
            <w:r w:rsidRPr="00E717A1">
              <w:pict>
                <v:shape id="_x0000_i1043" type="#_x0000_t75" style="width:228pt;height:171pt">
                  <v:imagedata r:id="rId27" o:title=""/>
                </v:shape>
              </w:pict>
            </w:r>
          </w:p>
        </w:tc>
        <w:tc>
          <w:tcPr>
            <w:tcW w:w="4857" w:type="dxa"/>
            <w:vAlign w:val="center"/>
          </w:tcPr>
          <w:p w:rsidR="006E714E" w:rsidRDefault="006E714E" w:rsidP="00940298">
            <w:pPr>
              <w:pStyle w:val="TblPic"/>
            </w:pPr>
            <w:r w:rsidRPr="00E717A1">
              <w:pict>
                <v:shape id="_x0000_i1044" type="#_x0000_t75" style="width:228pt;height:171pt">
                  <v:imagedata r:id="rId28" o:title=""/>
                </v:shape>
              </w:pict>
            </w:r>
          </w:p>
        </w:tc>
        <w:tc>
          <w:tcPr>
            <w:tcW w:w="4857" w:type="dxa"/>
            <w:vAlign w:val="center"/>
          </w:tcPr>
          <w:p w:rsidR="006E714E" w:rsidRDefault="006E714E" w:rsidP="00940298">
            <w:pPr>
              <w:pStyle w:val="TblPic"/>
            </w:pPr>
            <w:r w:rsidRPr="00E717A1">
              <w:pict>
                <v:shape id="_x0000_i1045" type="#_x0000_t75" style="width:228pt;height:171pt">
                  <v:imagedata r:id="rId29" o:title=""/>
                </v:shape>
              </w:pict>
            </w:r>
          </w:p>
        </w:tc>
      </w:tr>
      <w:tr w:rsidR="006E714E" w:rsidTr="00940298">
        <w:trPr>
          <w:trHeight w:hRule="exact" w:val="4819"/>
        </w:trPr>
        <w:tc>
          <w:tcPr>
            <w:tcW w:w="4857" w:type="dxa"/>
            <w:vAlign w:val="center"/>
          </w:tcPr>
          <w:p w:rsidR="006E714E" w:rsidRDefault="006E714E" w:rsidP="00940298">
            <w:pPr>
              <w:pStyle w:val="TblPic"/>
            </w:pPr>
            <w:r w:rsidRPr="00E717A1">
              <w:pict>
                <v:shape id="_x0000_i1046" type="#_x0000_t75" style="width:228pt;height:171pt">
                  <v:imagedata r:id="rId30" o:title=""/>
                </v:shape>
              </w:pict>
            </w:r>
          </w:p>
        </w:tc>
        <w:tc>
          <w:tcPr>
            <w:tcW w:w="4857" w:type="dxa"/>
            <w:vAlign w:val="center"/>
          </w:tcPr>
          <w:p w:rsidR="006E714E" w:rsidRDefault="006E714E" w:rsidP="00940298">
            <w:pPr>
              <w:pStyle w:val="TblPic"/>
            </w:pPr>
            <w:r w:rsidRPr="00E717A1">
              <w:pict>
                <v:shape id="_x0000_i1047" type="#_x0000_t75" style="width:228pt;height:171pt">
                  <v:imagedata r:id="rId31" o:title=""/>
                </v:shape>
              </w:pict>
            </w:r>
          </w:p>
        </w:tc>
        <w:tc>
          <w:tcPr>
            <w:tcW w:w="4857" w:type="dxa"/>
            <w:vAlign w:val="center"/>
          </w:tcPr>
          <w:p w:rsidR="006E714E" w:rsidRDefault="006E714E" w:rsidP="00940298">
            <w:pPr>
              <w:pStyle w:val="TblPic"/>
            </w:pPr>
            <w:r w:rsidRPr="00E717A1">
              <w:pict>
                <v:shape id="_x0000_i1048" type="#_x0000_t75" style="width:228pt;height:171pt">
                  <v:imagedata r:id="rId32" o:title=""/>
                </v:shape>
              </w:pict>
            </w:r>
          </w:p>
        </w:tc>
      </w:tr>
      <w:tr w:rsidR="006E714E" w:rsidTr="00940298">
        <w:trPr>
          <w:trHeight w:hRule="exact" w:val="4819"/>
        </w:trPr>
        <w:tc>
          <w:tcPr>
            <w:tcW w:w="4857" w:type="dxa"/>
            <w:vAlign w:val="center"/>
          </w:tcPr>
          <w:p w:rsidR="006E714E" w:rsidRDefault="006E714E" w:rsidP="00940298">
            <w:pPr>
              <w:pStyle w:val="TblPic"/>
            </w:pPr>
            <w:r w:rsidRPr="00E717A1">
              <w:pict>
                <v:shape id="_x0000_i1049" type="#_x0000_t75" style="width:228pt;height:171pt">
                  <v:imagedata r:id="rId33" o:title=""/>
                </v:shape>
              </w:pict>
            </w:r>
          </w:p>
        </w:tc>
        <w:tc>
          <w:tcPr>
            <w:tcW w:w="4857" w:type="dxa"/>
            <w:vAlign w:val="center"/>
          </w:tcPr>
          <w:p w:rsidR="006E714E" w:rsidRDefault="006E714E" w:rsidP="00940298">
            <w:pPr>
              <w:pStyle w:val="TblPic"/>
            </w:pPr>
            <w:r w:rsidRPr="00E717A1">
              <w:pict>
                <v:shape id="_x0000_i1050" type="#_x0000_t75" style="width:228pt;height:171pt">
                  <v:imagedata r:id="rId34" o:title=""/>
                </v:shape>
              </w:pict>
            </w:r>
          </w:p>
        </w:tc>
        <w:tc>
          <w:tcPr>
            <w:tcW w:w="4857" w:type="dxa"/>
            <w:vAlign w:val="center"/>
          </w:tcPr>
          <w:p w:rsidR="006E714E" w:rsidRDefault="006E714E" w:rsidP="00940298">
            <w:pPr>
              <w:pStyle w:val="TblPic"/>
            </w:pPr>
            <w:r w:rsidRPr="00E717A1">
              <w:pict>
                <v:shape id="_x0000_i1051" type="#_x0000_t75" style="width:228pt;height:171pt">
                  <v:imagedata r:id="rId35" o:title=""/>
                </v:shape>
              </w:pict>
            </w:r>
          </w:p>
        </w:tc>
      </w:tr>
      <w:tr w:rsidR="006E714E" w:rsidTr="00940298">
        <w:trPr>
          <w:trHeight w:hRule="exact" w:val="4819"/>
        </w:trPr>
        <w:tc>
          <w:tcPr>
            <w:tcW w:w="4857" w:type="dxa"/>
            <w:vAlign w:val="center"/>
          </w:tcPr>
          <w:p w:rsidR="006E714E" w:rsidRDefault="006E714E" w:rsidP="00940298">
            <w:pPr>
              <w:pStyle w:val="TblPic"/>
            </w:pPr>
            <w:r w:rsidRPr="00E717A1">
              <w:pict>
                <v:shape id="_x0000_i1052" type="#_x0000_t75" style="width:228pt;height:171pt">
                  <v:imagedata r:id="rId36" o:title=""/>
                </v:shape>
              </w:pict>
            </w:r>
          </w:p>
        </w:tc>
        <w:tc>
          <w:tcPr>
            <w:tcW w:w="4857" w:type="dxa"/>
            <w:vAlign w:val="center"/>
          </w:tcPr>
          <w:p w:rsidR="006E714E" w:rsidRDefault="006E714E" w:rsidP="00940298">
            <w:pPr>
              <w:pStyle w:val="TblPic"/>
            </w:pPr>
            <w:r w:rsidRPr="00E717A1">
              <w:pict>
                <v:shape id="_x0000_i1053" type="#_x0000_t75" style="width:228pt;height:171pt">
                  <v:imagedata r:id="rId37" o:title=""/>
                </v:shape>
              </w:pict>
            </w:r>
          </w:p>
        </w:tc>
        <w:tc>
          <w:tcPr>
            <w:tcW w:w="4857" w:type="dxa"/>
            <w:vAlign w:val="center"/>
          </w:tcPr>
          <w:p w:rsidR="006E714E" w:rsidRDefault="006E714E" w:rsidP="00940298">
            <w:pPr>
              <w:pStyle w:val="TblPic"/>
            </w:pPr>
            <w:r w:rsidRPr="00E717A1">
              <w:pict>
                <v:shape id="_x0000_i1054" type="#_x0000_t75" style="width:228pt;height:171pt">
                  <v:imagedata r:id="rId38" o:title=""/>
                </v:shape>
              </w:pict>
            </w:r>
          </w:p>
        </w:tc>
      </w:tr>
      <w:tr w:rsidR="006E714E" w:rsidTr="00940298">
        <w:trPr>
          <w:trHeight w:hRule="exact" w:val="4819"/>
        </w:trPr>
        <w:tc>
          <w:tcPr>
            <w:tcW w:w="4857" w:type="dxa"/>
            <w:vAlign w:val="center"/>
          </w:tcPr>
          <w:p w:rsidR="006E714E" w:rsidRDefault="006E714E" w:rsidP="00940298">
            <w:pPr>
              <w:pStyle w:val="TblPic"/>
            </w:pPr>
            <w:r w:rsidRPr="00E717A1">
              <w:pict>
                <v:shape id="_x0000_i1055" type="#_x0000_t75" style="width:228pt;height:171pt">
                  <v:imagedata r:id="rId39" o:title=""/>
                </v:shape>
              </w:pict>
            </w:r>
          </w:p>
        </w:tc>
        <w:tc>
          <w:tcPr>
            <w:tcW w:w="4857" w:type="dxa"/>
            <w:vAlign w:val="center"/>
          </w:tcPr>
          <w:p w:rsidR="006E714E" w:rsidRDefault="006E714E" w:rsidP="00940298">
            <w:pPr>
              <w:pStyle w:val="TblPic"/>
            </w:pPr>
            <w:r w:rsidRPr="00E717A1">
              <w:pict>
                <v:shape id="_x0000_i1056" type="#_x0000_t75" style="width:228pt;height:171pt">
                  <v:imagedata r:id="rId40" o:title=""/>
                </v:shape>
              </w:pict>
            </w:r>
          </w:p>
        </w:tc>
        <w:tc>
          <w:tcPr>
            <w:tcW w:w="4857" w:type="dxa"/>
            <w:vAlign w:val="center"/>
          </w:tcPr>
          <w:p w:rsidR="006E714E" w:rsidRDefault="006E714E" w:rsidP="00940298">
            <w:pPr>
              <w:pStyle w:val="TblPic"/>
            </w:pPr>
            <w:r w:rsidRPr="00E717A1">
              <w:pict>
                <v:shape id="_x0000_i1057" type="#_x0000_t75" style="width:228pt;height:171pt">
                  <v:imagedata r:id="rId41" o:title=""/>
                </v:shape>
              </w:pict>
            </w:r>
          </w:p>
        </w:tc>
      </w:tr>
      <w:tr w:rsidR="006E714E" w:rsidTr="00940298">
        <w:trPr>
          <w:trHeight w:hRule="exact" w:val="4819"/>
        </w:trPr>
        <w:tc>
          <w:tcPr>
            <w:tcW w:w="4857" w:type="dxa"/>
            <w:vAlign w:val="center"/>
          </w:tcPr>
          <w:p w:rsidR="006E714E" w:rsidRDefault="006E714E" w:rsidP="00940298">
            <w:pPr>
              <w:pStyle w:val="TblPic"/>
            </w:pPr>
            <w:r w:rsidRPr="00E717A1">
              <w:pict>
                <v:shape id="_x0000_i1058" type="#_x0000_t75" style="width:228pt;height:171pt">
                  <v:imagedata r:id="rId42" o:title=""/>
                </v:shape>
              </w:pict>
            </w:r>
          </w:p>
        </w:tc>
        <w:tc>
          <w:tcPr>
            <w:tcW w:w="4857" w:type="dxa"/>
            <w:vAlign w:val="center"/>
          </w:tcPr>
          <w:p w:rsidR="006E714E" w:rsidRDefault="006E714E" w:rsidP="00940298">
            <w:pPr>
              <w:pStyle w:val="TblPic"/>
            </w:pPr>
            <w:r w:rsidRPr="00E717A1">
              <w:pict>
                <v:shape id="_x0000_i1059" type="#_x0000_t75" style="width:228pt;height:171pt">
                  <v:imagedata r:id="rId43" o:title=""/>
                </v:shape>
              </w:pict>
            </w:r>
          </w:p>
        </w:tc>
        <w:tc>
          <w:tcPr>
            <w:tcW w:w="4857" w:type="dxa"/>
            <w:vAlign w:val="center"/>
          </w:tcPr>
          <w:p w:rsidR="006E714E" w:rsidRDefault="006E714E" w:rsidP="00940298">
            <w:pPr>
              <w:pStyle w:val="TblPic"/>
            </w:pPr>
            <w:r w:rsidRPr="00E717A1">
              <w:pict>
                <v:shape id="_x0000_i1060" type="#_x0000_t75" style="width:228pt;height:171pt">
                  <v:imagedata r:id="rId44" o:title=""/>
                </v:shape>
              </w:pict>
            </w:r>
          </w:p>
        </w:tc>
      </w:tr>
      <w:tr w:rsidR="006E714E" w:rsidTr="00940298">
        <w:trPr>
          <w:trHeight w:hRule="exact" w:val="4819"/>
        </w:trPr>
        <w:tc>
          <w:tcPr>
            <w:tcW w:w="4857" w:type="dxa"/>
            <w:vAlign w:val="center"/>
          </w:tcPr>
          <w:p w:rsidR="006E714E" w:rsidRDefault="006E714E" w:rsidP="00940298">
            <w:pPr>
              <w:pStyle w:val="TblPic"/>
            </w:pPr>
            <w:r w:rsidRPr="00E717A1">
              <w:pict>
                <v:shape id="_x0000_i1061" type="#_x0000_t75" style="width:228pt;height:171pt">
                  <v:imagedata r:id="rId45" o:title=""/>
                </v:shape>
              </w:pict>
            </w:r>
          </w:p>
        </w:tc>
        <w:tc>
          <w:tcPr>
            <w:tcW w:w="4857" w:type="dxa"/>
            <w:vAlign w:val="center"/>
          </w:tcPr>
          <w:p w:rsidR="006E714E" w:rsidRDefault="006E714E" w:rsidP="00940298">
            <w:pPr>
              <w:pStyle w:val="TblPic"/>
            </w:pPr>
            <w:r w:rsidRPr="00E717A1">
              <w:pict>
                <v:shape id="_x0000_i1062" type="#_x0000_t75" style="width:228pt;height:171pt">
                  <v:imagedata r:id="rId46" o:title=""/>
                </v:shape>
              </w:pict>
            </w:r>
          </w:p>
        </w:tc>
        <w:tc>
          <w:tcPr>
            <w:tcW w:w="4857" w:type="dxa"/>
            <w:vAlign w:val="center"/>
          </w:tcPr>
          <w:p w:rsidR="006E714E" w:rsidRDefault="006E714E" w:rsidP="00940298">
            <w:pPr>
              <w:pStyle w:val="TblPic"/>
            </w:pPr>
            <w:r w:rsidRPr="00E717A1">
              <w:pict>
                <v:shape id="_x0000_i1063" type="#_x0000_t75" style="width:228pt;height:171pt">
                  <v:imagedata r:id="rId47" o:title=""/>
                </v:shape>
              </w:pict>
            </w:r>
          </w:p>
        </w:tc>
      </w:tr>
      <w:tr w:rsidR="006E714E" w:rsidTr="00940298">
        <w:trPr>
          <w:trHeight w:hRule="exact" w:val="4819"/>
        </w:trPr>
        <w:tc>
          <w:tcPr>
            <w:tcW w:w="4857" w:type="dxa"/>
            <w:vAlign w:val="center"/>
          </w:tcPr>
          <w:p w:rsidR="006E714E" w:rsidRDefault="006E714E" w:rsidP="00940298">
            <w:pPr>
              <w:pStyle w:val="TblPic"/>
            </w:pPr>
            <w:r w:rsidRPr="00E717A1">
              <w:pict>
                <v:shape id="_x0000_i1064" type="#_x0000_t75" style="width:228pt;height:171pt">
                  <v:imagedata r:id="rId48" o:title=""/>
                </v:shape>
              </w:pict>
            </w:r>
          </w:p>
        </w:tc>
        <w:tc>
          <w:tcPr>
            <w:tcW w:w="4857" w:type="dxa"/>
            <w:vAlign w:val="center"/>
          </w:tcPr>
          <w:p w:rsidR="006E714E" w:rsidRDefault="006E714E" w:rsidP="00940298">
            <w:pPr>
              <w:pStyle w:val="TblPic"/>
            </w:pPr>
            <w:r w:rsidRPr="00E717A1">
              <w:pict>
                <v:shape id="_x0000_i1065" type="#_x0000_t75" style="width:228pt;height:171pt">
                  <v:imagedata r:id="rId49" o:title=""/>
                </v:shape>
              </w:pict>
            </w:r>
          </w:p>
        </w:tc>
        <w:tc>
          <w:tcPr>
            <w:tcW w:w="4857" w:type="dxa"/>
            <w:vAlign w:val="center"/>
          </w:tcPr>
          <w:p w:rsidR="006E714E" w:rsidRDefault="006E714E" w:rsidP="00940298">
            <w:pPr>
              <w:pStyle w:val="TblPic"/>
            </w:pPr>
            <w:r w:rsidRPr="00E717A1">
              <w:pict>
                <v:shape id="_x0000_i1066" type="#_x0000_t75" style="width:228pt;height:171pt">
                  <v:imagedata r:id="rId50" o:title=""/>
                </v:shape>
              </w:pict>
            </w:r>
          </w:p>
        </w:tc>
      </w:tr>
      <w:tr w:rsidR="006E714E" w:rsidTr="00940298">
        <w:trPr>
          <w:trHeight w:hRule="exact" w:val="4819"/>
        </w:trPr>
        <w:tc>
          <w:tcPr>
            <w:tcW w:w="4857" w:type="dxa"/>
            <w:vAlign w:val="center"/>
          </w:tcPr>
          <w:p w:rsidR="006E714E" w:rsidRDefault="006E714E" w:rsidP="00940298">
            <w:pPr>
              <w:pStyle w:val="TblPic"/>
            </w:pPr>
            <w:r w:rsidRPr="00E717A1">
              <w:pict>
                <v:shape id="_x0000_i1067" type="#_x0000_t75" style="width:228pt;height:171pt">
                  <v:imagedata r:id="rId51" o:title=""/>
                </v:shape>
              </w:pict>
            </w:r>
          </w:p>
        </w:tc>
        <w:tc>
          <w:tcPr>
            <w:tcW w:w="4857" w:type="dxa"/>
            <w:vAlign w:val="center"/>
          </w:tcPr>
          <w:p w:rsidR="006E714E" w:rsidRDefault="006E714E" w:rsidP="00940298">
            <w:pPr>
              <w:pStyle w:val="TblPic"/>
            </w:pPr>
            <w:r w:rsidRPr="00E717A1">
              <w:pict>
                <v:shape id="_x0000_i1068" type="#_x0000_t75" style="width:228pt;height:171pt">
                  <v:imagedata r:id="rId52" o:title=""/>
                </v:shape>
              </w:pict>
            </w:r>
          </w:p>
        </w:tc>
        <w:tc>
          <w:tcPr>
            <w:tcW w:w="4857" w:type="dxa"/>
            <w:vAlign w:val="center"/>
          </w:tcPr>
          <w:p w:rsidR="006E714E" w:rsidRDefault="006E714E" w:rsidP="00940298">
            <w:pPr>
              <w:pStyle w:val="TblPic"/>
            </w:pPr>
            <w:r w:rsidRPr="00E717A1">
              <w:pict>
                <v:shape id="_x0000_i1069" type="#_x0000_t75" style="width:228pt;height:171pt">
                  <v:imagedata r:id="rId53" o:title=""/>
                </v:shape>
              </w:pict>
            </w:r>
          </w:p>
        </w:tc>
      </w:tr>
      <w:tr w:rsidR="006E714E" w:rsidTr="00940298">
        <w:trPr>
          <w:trHeight w:hRule="exact" w:val="4819"/>
        </w:trPr>
        <w:tc>
          <w:tcPr>
            <w:tcW w:w="4857" w:type="dxa"/>
            <w:vAlign w:val="center"/>
          </w:tcPr>
          <w:p w:rsidR="006E714E" w:rsidRDefault="006E714E" w:rsidP="00940298">
            <w:pPr>
              <w:pStyle w:val="TblPic"/>
            </w:pPr>
            <w:r w:rsidRPr="00E717A1">
              <w:pict>
                <v:shape id="_x0000_i1070" type="#_x0000_t75" style="width:228pt;height:171pt">
                  <v:imagedata r:id="rId54" o:title=""/>
                </v:shape>
              </w:pict>
            </w:r>
          </w:p>
        </w:tc>
        <w:tc>
          <w:tcPr>
            <w:tcW w:w="4857" w:type="dxa"/>
            <w:vAlign w:val="center"/>
          </w:tcPr>
          <w:p w:rsidR="006E714E" w:rsidRDefault="006E714E" w:rsidP="00940298">
            <w:pPr>
              <w:pStyle w:val="TblPic"/>
            </w:pPr>
            <w:r w:rsidRPr="00E717A1">
              <w:pict>
                <v:shape id="_x0000_i1071" type="#_x0000_t75" style="width:228pt;height:171pt">
                  <v:imagedata r:id="rId55" o:title=""/>
                </v:shape>
              </w:pict>
            </w:r>
          </w:p>
        </w:tc>
        <w:tc>
          <w:tcPr>
            <w:tcW w:w="4857" w:type="dxa"/>
            <w:vAlign w:val="center"/>
          </w:tcPr>
          <w:p w:rsidR="006E714E" w:rsidRDefault="006E714E" w:rsidP="00940298">
            <w:pPr>
              <w:pStyle w:val="TblPic"/>
            </w:pPr>
            <w:r w:rsidRPr="00E717A1">
              <w:pict>
                <v:shape id="_x0000_i1072" type="#_x0000_t75" style="width:228pt;height:171pt">
                  <v:imagedata r:id="rId56" o:title=""/>
                </v:shape>
              </w:pict>
            </w:r>
          </w:p>
        </w:tc>
      </w:tr>
      <w:tr w:rsidR="006E714E" w:rsidTr="00940298">
        <w:trPr>
          <w:trHeight w:hRule="exact" w:val="4819"/>
        </w:trPr>
        <w:tc>
          <w:tcPr>
            <w:tcW w:w="4857" w:type="dxa"/>
            <w:vAlign w:val="center"/>
          </w:tcPr>
          <w:p w:rsidR="006E714E" w:rsidRDefault="006E714E" w:rsidP="00940298">
            <w:pPr>
              <w:pStyle w:val="TblPic"/>
            </w:pPr>
            <w:r w:rsidRPr="00E717A1">
              <w:pict>
                <v:shape id="_x0000_i1073" type="#_x0000_t75" style="width:228pt;height:171pt">
                  <v:imagedata r:id="rId57" o:title=""/>
                </v:shape>
              </w:pict>
            </w:r>
          </w:p>
        </w:tc>
        <w:tc>
          <w:tcPr>
            <w:tcW w:w="4857" w:type="dxa"/>
            <w:vAlign w:val="center"/>
          </w:tcPr>
          <w:p w:rsidR="006E714E" w:rsidRDefault="006E714E" w:rsidP="00940298">
            <w:pPr>
              <w:pStyle w:val="TblPic"/>
            </w:pPr>
            <w:r w:rsidRPr="00E717A1">
              <w:pict>
                <v:shape id="_x0000_i1074" type="#_x0000_t75" style="width:228pt;height:171pt">
                  <v:imagedata r:id="rId58" o:title=""/>
                </v:shape>
              </w:pict>
            </w:r>
          </w:p>
        </w:tc>
        <w:tc>
          <w:tcPr>
            <w:tcW w:w="4857" w:type="dxa"/>
            <w:vAlign w:val="center"/>
          </w:tcPr>
          <w:p w:rsidR="006E714E" w:rsidRDefault="006E714E" w:rsidP="00940298">
            <w:pPr>
              <w:pStyle w:val="TblPic"/>
            </w:pPr>
            <w:r w:rsidRPr="00E717A1">
              <w:pict>
                <v:shape id="_x0000_i1075" type="#_x0000_t75" style="width:228pt;height:171pt">
                  <v:imagedata r:id="rId59" o:title=""/>
                </v:shape>
              </w:pict>
            </w:r>
          </w:p>
        </w:tc>
      </w:tr>
      <w:tr w:rsidR="006E714E" w:rsidTr="00940298">
        <w:trPr>
          <w:trHeight w:hRule="exact" w:val="4819"/>
        </w:trPr>
        <w:tc>
          <w:tcPr>
            <w:tcW w:w="4857" w:type="dxa"/>
            <w:vAlign w:val="center"/>
          </w:tcPr>
          <w:p w:rsidR="006E714E" w:rsidRDefault="006E714E" w:rsidP="00940298">
            <w:pPr>
              <w:pStyle w:val="TblPic"/>
            </w:pPr>
            <w:r w:rsidRPr="00E717A1">
              <w:pict>
                <v:shape id="_x0000_i1076" type="#_x0000_t75" style="width:228pt;height:171pt">
                  <v:imagedata r:id="rId60" o:title=""/>
                </v:shape>
              </w:pict>
            </w:r>
          </w:p>
        </w:tc>
        <w:tc>
          <w:tcPr>
            <w:tcW w:w="4857" w:type="dxa"/>
            <w:vAlign w:val="center"/>
          </w:tcPr>
          <w:p w:rsidR="006E714E" w:rsidRDefault="006E714E" w:rsidP="00940298">
            <w:pPr>
              <w:pStyle w:val="TblPic"/>
            </w:pPr>
            <w:r w:rsidRPr="00E717A1">
              <w:pict>
                <v:shape id="_x0000_i1077" type="#_x0000_t75" style="width:228pt;height:171pt">
                  <v:imagedata r:id="rId61" o:title=""/>
                </v:shape>
              </w:pict>
            </w:r>
          </w:p>
        </w:tc>
        <w:tc>
          <w:tcPr>
            <w:tcW w:w="4857" w:type="dxa"/>
            <w:vAlign w:val="center"/>
          </w:tcPr>
          <w:p w:rsidR="006E714E" w:rsidRDefault="006E714E" w:rsidP="00940298">
            <w:pPr>
              <w:pStyle w:val="TblPic"/>
            </w:pPr>
            <w:r w:rsidRPr="00E717A1">
              <w:pict>
                <v:shape id="_x0000_i1078" type="#_x0000_t75" style="width:228pt;height:171pt">
                  <v:imagedata r:id="rId62" o:title=""/>
                </v:shape>
              </w:pict>
            </w:r>
          </w:p>
        </w:tc>
      </w:tr>
      <w:tr w:rsidR="006E714E" w:rsidTr="00940298">
        <w:trPr>
          <w:trHeight w:hRule="exact" w:val="4819"/>
        </w:trPr>
        <w:tc>
          <w:tcPr>
            <w:tcW w:w="4857" w:type="dxa"/>
            <w:vAlign w:val="center"/>
          </w:tcPr>
          <w:p w:rsidR="006E714E" w:rsidRDefault="006E714E" w:rsidP="00940298">
            <w:pPr>
              <w:pStyle w:val="TblPic"/>
            </w:pPr>
            <w:r w:rsidRPr="00E717A1">
              <w:pict>
                <v:shape id="_x0000_i1079" type="#_x0000_t75" style="width:228pt;height:171pt">
                  <v:imagedata r:id="rId63" o:title=""/>
                </v:shape>
              </w:pict>
            </w:r>
          </w:p>
        </w:tc>
        <w:tc>
          <w:tcPr>
            <w:tcW w:w="4857" w:type="dxa"/>
            <w:vAlign w:val="center"/>
          </w:tcPr>
          <w:p w:rsidR="006E714E" w:rsidRDefault="006E714E" w:rsidP="00940298">
            <w:pPr>
              <w:pStyle w:val="TblPic"/>
            </w:pPr>
            <w:r w:rsidRPr="00E717A1">
              <w:pict>
                <v:shape id="_x0000_i1080" type="#_x0000_t75" style="width:228pt;height:171pt">
                  <v:imagedata r:id="rId64" o:title=""/>
                </v:shape>
              </w:pict>
            </w:r>
          </w:p>
        </w:tc>
        <w:tc>
          <w:tcPr>
            <w:tcW w:w="4857" w:type="dxa"/>
            <w:vAlign w:val="center"/>
          </w:tcPr>
          <w:p w:rsidR="006E714E" w:rsidRDefault="006E714E" w:rsidP="00940298">
            <w:pPr>
              <w:pStyle w:val="TblPic"/>
            </w:pPr>
            <w:r w:rsidRPr="00E717A1">
              <w:pict>
                <v:shape id="_x0000_i1081" type="#_x0000_t75" style="width:228pt;height:171pt">
                  <v:imagedata r:id="rId65" o:title=""/>
                </v:shape>
              </w:pict>
            </w:r>
          </w:p>
        </w:tc>
      </w:tr>
      <w:tr w:rsidR="006E714E" w:rsidTr="00940298">
        <w:trPr>
          <w:trHeight w:hRule="exact" w:val="4819"/>
        </w:trPr>
        <w:tc>
          <w:tcPr>
            <w:tcW w:w="4857" w:type="dxa"/>
            <w:vAlign w:val="center"/>
          </w:tcPr>
          <w:p w:rsidR="006E714E" w:rsidRDefault="006E714E" w:rsidP="00940298">
            <w:pPr>
              <w:pStyle w:val="TblPic"/>
            </w:pPr>
            <w:r w:rsidRPr="00E717A1">
              <w:pict>
                <v:shape id="_x0000_i1082" type="#_x0000_t75" style="width:228pt;height:171pt">
                  <v:imagedata r:id="rId66" o:title=""/>
                </v:shape>
              </w:pict>
            </w:r>
          </w:p>
        </w:tc>
        <w:tc>
          <w:tcPr>
            <w:tcW w:w="4857" w:type="dxa"/>
            <w:vAlign w:val="center"/>
          </w:tcPr>
          <w:p w:rsidR="006E714E" w:rsidRDefault="006E714E" w:rsidP="00940298">
            <w:pPr>
              <w:pStyle w:val="TblPic"/>
            </w:pPr>
            <w:r w:rsidRPr="00E717A1">
              <w:pict>
                <v:shape id="_x0000_i1083" type="#_x0000_t75" style="width:228pt;height:171pt">
                  <v:imagedata r:id="rId67" o:title=""/>
                </v:shape>
              </w:pict>
            </w:r>
          </w:p>
        </w:tc>
        <w:tc>
          <w:tcPr>
            <w:tcW w:w="4857" w:type="dxa"/>
            <w:vAlign w:val="center"/>
          </w:tcPr>
          <w:p w:rsidR="006E714E" w:rsidRDefault="006E714E" w:rsidP="00940298">
            <w:pPr>
              <w:pStyle w:val="TblPic"/>
            </w:pPr>
            <w:r w:rsidRPr="00E717A1">
              <w:pict>
                <v:shape id="_x0000_i1084" type="#_x0000_t75" style="width:228pt;height:171pt">
                  <v:imagedata r:id="rId68" o:title=""/>
                </v:shape>
              </w:pict>
            </w:r>
          </w:p>
        </w:tc>
      </w:tr>
      <w:tr w:rsidR="006E714E" w:rsidTr="00940298">
        <w:trPr>
          <w:trHeight w:hRule="exact" w:val="4819"/>
        </w:trPr>
        <w:tc>
          <w:tcPr>
            <w:tcW w:w="4857" w:type="dxa"/>
            <w:vAlign w:val="center"/>
          </w:tcPr>
          <w:p w:rsidR="006E714E" w:rsidRDefault="006E714E" w:rsidP="00940298">
            <w:pPr>
              <w:pStyle w:val="TblPic"/>
            </w:pPr>
            <w:r w:rsidRPr="00E717A1">
              <w:pict>
                <v:shape id="_x0000_i1085" type="#_x0000_t75" style="width:228pt;height:171pt">
                  <v:imagedata r:id="rId69" o:title=""/>
                </v:shape>
              </w:pict>
            </w:r>
          </w:p>
        </w:tc>
        <w:tc>
          <w:tcPr>
            <w:tcW w:w="4857" w:type="dxa"/>
            <w:vAlign w:val="center"/>
          </w:tcPr>
          <w:p w:rsidR="006E714E" w:rsidRDefault="006E714E" w:rsidP="00940298">
            <w:pPr>
              <w:pStyle w:val="TblPic"/>
            </w:pPr>
            <w:r w:rsidRPr="00E717A1">
              <w:pict>
                <v:shape id="_x0000_i1086" type="#_x0000_t75" style="width:228pt;height:171pt">
                  <v:imagedata r:id="rId70" o:title=""/>
                </v:shape>
              </w:pict>
            </w:r>
          </w:p>
        </w:tc>
        <w:tc>
          <w:tcPr>
            <w:tcW w:w="4857" w:type="dxa"/>
            <w:vAlign w:val="center"/>
          </w:tcPr>
          <w:p w:rsidR="006E714E" w:rsidRDefault="006E714E" w:rsidP="00940298">
            <w:pPr>
              <w:pStyle w:val="TblPic"/>
            </w:pPr>
            <w:r w:rsidRPr="00E717A1">
              <w:pict>
                <v:shape id="_x0000_i1087" type="#_x0000_t75" style="width:228pt;height:171pt">
                  <v:imagedata r:id="rId71" o:title=""/>
                </v:shape>
              </w:pict>
            </w:r>
          </w:p>
        </w:tc>
      </w:tr>
      <w:tr w:rsidR="006E714E" w:rsidTr="00940298">
        <w:trPr>
          <w:trHeight w:hRule="exact" w:val="4819"/>
        </w:trPr>
        <w:tc>
          <w:tcPr>
            <w:tcW w:w="4857" w:type="dxa"/>
            <w:vAlign w:val="center"/>
          </w:tcPr>
          <w:p w:rsidR="006E714E" w:rsidRDefault="006E714E" w:rsidP="00940298">
            <w:pPr>
              <w:pStyle w:val="TblPic"/>
            </w:pPr>
            <w:r w:rsidRPr="00E717A1">
              <w:pict>
                <v:shape id="_x0000_i1088" type="#_x0000_t75" style="width:228pt;height:171pt">
                  <v:imagedata r:id="rId72" o:title=""/>
                </v:shape>
              </w:pict>
            </w:r>
          </w:p>
        </w:tc>
        <w:tc>
          <w:tcPr>
            <w:tcW w:w="4857" w:type="dxa"/>
            <w:vAlign w:val="center"/>
          </w:tcPr>
          <w:p w:rsidR="006E714E" w:rsidRDefault="006E714E" w:rsidP="00940298">
            <w:pPr>
              <w:pStyle w:val="TblPic"/>
            </w:pPr>
            <w:r w:rsidRPr="00E717A1">
              <w:pict>
                <v:shape id="_x0000_i1089" type="#_x0000_t75" style="width:228pt;height:171pt">
                  <v:imagedata r:id="rId73" o:title=""/>
                </v:shape>
              </w:pict>
            </w:r>
          </w:p>
        </w:tc>
        <w:tc>
          <w:tcPr>
            <w:tcW w:w="4857" w:type="dxa"/>
            <w:vAlign w:val="center"/>
          </w:tcPr>
          <w:p w:rsidR="006E714E" w:rsidRDefault="006E714E" w:rsidP="00940298">
            <w:pPr>
              <w:pStyle w:val="TblPic"/>
            </w:pPr>
            <w:r w:rsidRPr="00E717A1">
              <w:pict>
                <v:shape id="_x0000_i1090" type="#_x0000_t75" style="width:228pt;height:171pt">
                  <v:imagedata r:id="rId74" o:title=""/>
                </v:shape>
              </w:pict>
            </w:r>
          </w:p>
        </w:tc>
      </w:tr>
      <w:tr w:rsidR="006E714E" w:rsidTr="00940298">
        <w:trPr>
          <w:trHeight w:hRule="exact" w:val="4819"/>
        </w:trPr>
        <w:tc>
          <w:tcPr>
            <w:tcW w:w="4857" w:type="dxa"/>
            <w:vAlign w:val="center"/>
          </w:tcPr>
          <w:p w:rsidR="006E714E" w:rsidRDefault="006E714E" w:rsidP="00940298">
            <w:pPr>
              <w:pStyle w:val="TblPic"/>
            </w:pPr>
            <w:r w:rsidRPr="00E717A1">
              <w:pict>
                <v:shape id="_x0000_i1091" type="#_x0000_t75" style="width:228pt;height:171pt">
                  <v:imagedata r:id="rId75" o:title=""/>
                </v:shape>
              </w:pict>
            </w:r>
          </w:p>
        </w:tc>
        <w:tc>
          <w:tcPr>
            <w:tcW w:w="4857" w:type="dxa"/>
            <w:vAlign w:val="center"/>
          </w:tcPr>
          <w:p w:rsidR="006E714E" w:rsidRDefault="006E714E" w:rsidP="00940298">
            <w:pPr>
              <w:pStyle w:val="TblPic"/>
            </w:pPr>
            <w:r w:rsidRPr="00E717A1">
              <w:pict>
                <v:shape id="_x0000_i1092" type="#_x0000_t75" style="width:228pt;height:171pt">
                  <v:imagedata r:id="rId76" o:title=""/>
                </v:shape>
              </w:pict>
            </w:r>
          </w:p>
        </w:tc>
        <w:tc>
          <w:tcPr>
            <w:tcW w:w="4857" w:type="dxa"/>
            <w:vAlign w:val="center"/>
          </w:tcPr>
          <w:p w:rsidR="006E714E" w:rsidRDefault="006E714E" w:rsidP="00940298">
            <w:pPr>
              <w:pStyle w:val="TblPic"/>
            </w:pPr>
            <w:r w:rsidRPr="00E717A1">
              <w:pict>
                <v:shape id="_x0000_i1093" type="#_x0000_t75" style="width:228pt;height:171pt">
                  <v:imagedata r:id="rId72" o:title=""/>
                </v:shape>
              </w:pict>
            </w:r>
          </w:p>
        </w:tc>
      </w:tr>
    </w:tbl>
    <w:p w:rsidR="006E714E" w:rsidRDefault="006E714E" w:rsidP="00807D2A"/>
    <w:p w:rsidR="006E714E" w:rsidRDefault="006E714E" w:rsidP="00807D2A"/>
    <w:p w:rsidR="006E714E" w:rsidRPr="00D84E42" w:rsidRDefault="006E714E" w:rsidP="00807D2A">
      <w:pPr>
        <w:sectPr w:rsidR="006E714E" w:rsidRPr="00D84E42" w:rsidSect="00EE039C">
          <w:headerReference w:type="default" r:id="rId77"/>
          <w:pgSz w:w="16838" w:h="11906" w:orient="landscape" w:code="9"/>
          <w:pgMar w:top="567" w:right="1134" w:bottom="567" w:left="1134" w:header="567" w:footer="709" w:gutter="0"/>
          <w:cols w:space="708"/>
          <w:docGrid w:linePitch="360"/>
        </w:sectPr>
      </w:pPr>
    </w:p>
    <w:p w:rsidR="006E714E" w:rsidRPr="0023476A" w:rsidRDefault="006E714E" w:rsidP="00B537E9">
      <w:pPr>
        <w:pStyle w:val="TIPheading"/>
        <w:rPr>
          <w:b/>
        </w:rPr>
      </w:pPr>
      <w:r w:rsidRPr="0023476A">
        <w:rPr>
          <w:b/>
          <w:color w:val="000000"/>
        </w:rPr>
        <w:t>DECLARATION:</w:t>
      </w:r>
    </w:p>
    <w:p w:rsidR="006E714E" w:rsidRPr="00EA7EA1" w:rsidRDefault="006E714E" w:rsidP="00807D2A">
      <w:pPr>
        <w:pStyle w:val="western"/>
        <w:rPr>
          <w:rFonts w:ascii="Calibri" w:hAnsi="Calibri" w:cs="Calibri"/>
          <w:b/>
          <w:sz w:val="22"/>
        </w:rPr>
      </w:pPr>
      <w:r w:rsidRPr="00EA7EA1">
        <w:rPr>
          <w:rFonts w:ascii="Calibri" w:hAnsi="Calibri" w:cs="Calibri"/>
          <w:b/>
          <w:sz w:val="22"/>
        </w:rPr>
        <w:t>In the event of this document not being returned to the letting agent/Landlord, the document will be deemed as a correct inventory of the schedule and condition of the furniture, fixtures and fittings for the property.</w:t>
      </w:r>
    </w:p>
    <w:p w:rsidR="006E714E" w:rsidRPr="00EA7EA1" w:rsidRDefault="006E714E" w:rsidP="0066252E">
      <w:pPr>
        <w:rPr>
          <w:sz w:val="22"/>
        </w:rPr>
      </w:pPr>
      <w:r w:rsidRPr="00EA7EA1">
        <w:rPr>
          <w:sz w:val="22"/>
        </w:rPr>
        <w:t>The foregoing Inventory has been checked by the undersigned. We understand that any amendments and additions made more than 7 working days after receipt of the Inventory will not be admissible.</w:t>
      </w:r>
    </w:p>
    <w:p w:rsidR="006E714E" w:rsidRPr="00EA7EA1" w:rsidRDefault="006E714E" w:rsidP="00EA7EA1">
      <w:pPr>
        <w:pStyle w:val="western"/>
        <w:tabs>
          <w:tab w:val="left" w:pos="2693"/>
          <w:tab w:val="left" w:pos="3261"/>
          <w:tab w:val="left" w:leader="dot" w:pos="12191"/>
        </w:tabs>
        <w:rPr>
          <w:rFonts w:ascii="Calibri" w:hAnsi="Calibri" w:cs="Calibri"/>
          <w:sz w:val="22"/>
        </w:rPr>
      </w:pPr>
      <w:r w:rsidRPr="00EA7EA1">
        <w:rPr>
          <w:rFonts w:ascii="Calibri" w:hAnsi="Calibri" w:cs="Calibri"/>
          <w:sz w:val="22"/>
        </w:rPr>
        <w:t>Signed by Tenants:</w:t>
      </w:r>
      <w:r>
        <w:rPr>
          <w:rFonts w:ascii="Calibri" w:hAnsi="Calibri" w:cs="Calibri"/>
          <w:sz w:val="22"/>
        </w:rPr>
        <w:tab/>
      </w:r>
      <w:r w:rsidRPr="00EA7EA1">
        <w:rPr>
          <w:rFonts w:ascii="Calibri" w:hAnsi="Calibri" w:cs="Calibri"/>
          <w:sz w:val="22"/>
        </w:rPr>
        <w:t>1</w:t>
      </w:r>
      <w:r w:rsidRPr="00EA7EA1">
        <w:rPr>
          <w:rFonts w:ascii="Calibri" w:hAnsi="Calibri" w:cs="Calibri"/>
          <w:sz w:val="22"/>
        </w:rPr>
        <w:tab/>
      </w:r>
      <w:r w:rsidRPr="00EA7EA1">
        <w:rPr>
          <w:rFonts w:ascii="Calibri" w:hAnsi="Calibri" w:cs="Calibri"/>
          <w:sz w:val="22"/>
        </w:rPr>
        <w:tab/>
        <w:t>Signature</w:t>
      </w:r>
    </w:p>
    <w:p w:rsidR="006E714E" w:rsidRPr="00EA7EA1" w:rsidRDefault="006E714E" w:rsidP="00EA7EA1">
      <w:pPr>
        <w:pStyle w:val="western"/>
        <w:tabs>
          <w:tab w:val="left" w:pos="2693"/>
          <w:tab w:val="left" w:pos="3261"/>
          <w:tab w:val="left" w:leader="dot" w:pos="12191"/>
        </w:tabs>
        <w:spacing w:after="200"/>
        <w:ind w:left="1843"/>
        <w:rPr>
          <w:rFonts w:ascii="Calibri" w:hAnsi="Calibri" w:cs="Calibri"/>
          <w:sz w:val="22"/>
        </w:rPr>
      </w:pPr>
      <w:r>
        <w:rPr>
          <w:rFonts w:ascii="Calibri" w:hAnsi="Calibri" w:cs="Calibri"/>
          <w:sz w:val="22"/>
        </w:rPr>
        <w:tab/>
      </w:r>
      <w:r w:rsidRPr="00EA7EA1">
        <w:rPr>
          <w:rFonts w:ascii="Calibri" w:hAnsi="Calibri" w:cs="Calibri"/>
          <w:sz w:val="22"/>
        </w:rPr>
        <w:tab/>
      </w:r>
      <w:r w:rsidRPr="00EA7EA1">
        <w:rPr>
          <w:rFonts w:ascii="Calibri" w:hAnsi="Calibri" w:cs="Calibri"/>
          <w:sz w:val="22"/>
        </w:rPr>
        <w:tab/>
        <w:t>Print Name</w:t>
      </w:r>
    </w:p>
    <w:p w:rsidR="006E714E" w:rsidRPr="00EA7EA1" w:rsidRDefault="006E714E" w:rsidP="00EA7EA1">
      <w:pPr>
        <w:pStyle w:val="western"/>
        <w:tabs>
          <w:tab w:val="left" w:pos="5387"/>
          <w:tab w:val="left" w:leader="dot" w:pos="12191"/>
        </w:tabs>
        <w:spacing w:after="200"/>
        <w:ind w:left="1843"/>
        <w:rPr>
          <w:rFonts w:ascii="Calibri" w:hAnsi="Calibri" w:cs="Calibri"/>
          <w:sz w:val="22"/>
        </w:rPr>
      </w:pPr>
      <w:r w:rsidRPr="00EA7EA1">
        <w:rPr>
          <w:rFonts w:ascii="Calibri" w:hAnsi="Calibri" w:cs="Calibri"/>
          <w:sz w:val="22"/>
        </w:rPr>
        <w:tab/>
      </w:r>
      <w:r w:rsidRPr="00EA7EA1">
        <w:rPr>
          <w:rFonts w:ascii="Calibri" w:hAnsi="Calibri" w:cs="Calibri"/>
          <w:sz w:val="22"/>
        </w:rPr>
        <w:tab/>
        <w:t>Date</w:t>
      </w:r>
      <w:r w:rsidRPr="00EA7EA1">
        <w:rPr>
          <w:rFonts w:ascii="Calibri" w:hAnsi="Calibri" w:cs="Calibri"/>
          <w:sz w:val="22"/>
        </w:rPr>
        <w:br/>
      </w:r>
    </w:p>
    <w:p w:rsidR="006E714E" w:rsidRPr="00EA7EA1" w:rsidRDefault="006E714E" w:rsidP="00EA7EA1">
      <w:pPr>
        <w:pStyle w:val="western"/>
        <w:tabs>
          <w:tab w:val="left" w:pos="2693"/>
          <w:tab w:val="left" w:pos="3261"/>
          <w:tab w:val="left" w:leader="dot" w:pos="12191"/>
        </w:tabs>
        <w:spacing w:after="200"/>
        <w:ind w:left="1843"/>
        <w:rPr>
          <w:rFonts w:ascii="Calibri" w:hAnsi="Calibri" w:cs="Calibri"/>
          <w:sz w:val="22"/>
        </w:rPr>
      </w:pPr>
      <w:r>
        <w:rPr>
          <w:rFonts w:ascii="Calibri" w:hAnsi="Calibri" w:cs="Calibri"/>
          <w:sz w:val="22"/>
        </w:rPr>
        <w:tab/>
      </w:r>
      <w:r w:rsidRPr="00EA7EA1">
        <w:rPr>
          <w:rFonts w:ascii="Calibri" w:hAnsi="Calibri" w:cs="Calibri"/>
          <w:sz w:val="22"/>
        </w:rPr>
        <w:t>2</w:t>
      </w:r>
      <w:r w:rsidRPr="00EA7EA1">
        <w:rPr>
          <w:rFonts w:ascii="Calibri" w:hAnsi="Calibri" w:cs="Calibri"/>
          <w:sz w:val="22"/>
        </w:rPr>
        <w:tab/>
      </w:r>
      <w:r w:rsidRPr="00EA7EA1">
        <w:rPr>
          <w:rFonts w:ascii="Calibri" w:hAnsi="Calibri" w:cs="Calibri"/>
          <w:sz w:val="22"/>
        </w:rPr>
        <w:tab/>
        <w:t>Signature</w:t>
      </w:r>
    </w:p>
    <w:p w:rsidR="006E714E" w:rsidRPr="00EA7EA1" w:rsidRDefault="006E714E" w:rsidP="00EA7EA1">
      <w:pPr>
        <w:pStyle w:val="western"/>
        <w:tabs>
          <w:tab w:val="left" w:pos="2693"/>
          <w:tab w:val="left" w:pos="3261"/>
          <w:tab w:val="left" w:leader="dot" w:pos="12191"/>
        </w:tabs>
        <w:spacing w:after="200"/>
        <w:ind w:left="1843"/>
        <w:rPr>
          <w:rFonts w:ascii="Calibri" w:hAnsi="Calibri" w:cs="Calibri"/>
          <w:sz w:val="22"/>
        </w:rPr>
      </w:pPr>
      <w:r>
        <w:rPr>
          <w:rFonts w:ascii="Calibri" w:hAnsi="Calibri" w:cs="Calibri"/>
          <w:sz w:val="22"/>
        </w:rPr>
        <w:tab/>
      </w:r>
      <w:r w:rsidRPr="00EA7EA1">
        <w:rPr>
          <w:rFonts w:ascii="Calibri" w:hAnsi="Calibri" w:cs="Calibri"/>
          <w:sz w:val="22"/>
        </w:rPr>
        <w:tab/>
      </w:r>
      <w:r w:rsidRPr="00EA7EA1">
        <w:rPr>
          <w:rFonts w:ascii="Calibri" w:hAnsi="Calibri" w:cs="Calibri"/>
          <w:sz w:val="22"/>
        </w:rPr>
        <w:tab/>
        <w:t>Print Name</w:t>
      </w:r>
    </w:p>
    <w:p w:rsidR="006E714E" w:rsidRPr="00EA7EA1" w:rsidRDefault="006E714E" w:rsidP="00EA7EA1">
      <w:pPr>
        <w:pStyle w:val="western"/>
        <w:tabs>
          <w:tab w:val="left" w:pos="5387"/>
          <w:tab w:val="left" w:leader="dot" w:pos="12191"/>
        </w:tabs>
        <w:spacing w:after="200"/>
        <w:ind w:left="1843"/>
        <w:rPr>
          <w:rFonts w:ascii="Calibri" w:hAnsi="Calibri" w:cs="Calibri"/>
          <w:sz w:val="22"/>
        </w:rPr>
      </w:pPr>
      <w:r w:rsidRPr="00EA7EA1">
        <w:rPr>
          <w:rFonts w:ascii="Calibri" w:hAnsi="Calibri" w:cs="Calibri"/>
          <w:sz w:val="22"/>
        </w:rPr>
        <w:tab/>
      </w:r>
      <w:r w:rsidRPr="00EA7EA1">
        <w:rPr>
          <w:rFonts w:ascii="Calibri" w:hAnsi="Calibri" w:cs="Calibri"/>
          <w:sz w:val="22"/>
        </w:rPr>
        <w:tab/>
        <w:t>Date</w:t>
      </w:r>
      <w:r w:rsidRPr="00EA7EA1">
        <w:rPr>
          <w:rFonts w:ascii="Calibri" w:hAnsi="Calibri" w:cs="Calibri"/>
          <w:sz w:val="22"/>
        </w:rPr>
        <w:br/>
      </w:r>
    </w:p>
    <w:p w:rsidR="006E714E" w:rsidRPr="00EA7EA1" w:rsidRDefault="006E714E" w:rsidP="00EA7EA1">
      <w:pPr>
        <w:pStyle w:val="western"/>
        <w:tabs>
          <w:tab w:val="left" w:pos="2693"/>
          <w:tab w:val="left" w:pos="3261"/>
          <w:tab w:val="left" w:leader="dot" w:pos="12191"/>
        </w:tabs>
        <w:spacing w:after="200"/>
        <w:ind w:left="1843"/>
        <w:rPr>
          <w:rFonts w:ascii="Calibri" w:hAnsi="Calibri" w:cs="Calibri"/>
          <w:sz w:val="22"/>
        </w:rPr>
      </w:pPr>
      <w:r>
        <w:rPr>
          <w:rFonts w:ascii="Calibri" w:hAnsi="Calibri" w:cs="Calibri"/>
          <w:sz w:val="22"/>
        </w:rPr>
        <w:tab/>
      </w:r>
      <w:r w:rsidRPr="00EA7EA1">
        <w:rPr>
          <w:rFonts w:ascii="Calibri" w:hAnsi="Calibri" w:cs="Calibri"/>
          <w:sz w:val="22"/>
        </w:rPr>
        <w:t>3</w:t>
      </w:r>
      <w:r w:rsidRPr="00EA7EA1">
        <w:rPr>
          <w:rFonts w:ascii="Calibri" w:hAnsi="Calibri" w:cs="Calibri"/>
          <w:sz w:val="22"/>
        </w:rPr>
        <w:tab/>
      </w:r>
      <w:r w:rsidRPr="00EA7EA1">
        <w:rPr>
          <w:rFonts w:ascii="Calibri" w:hAnsi="Calibri" w:cs="Calibri"/>
          <w:sz w:val="22"/>
        </w:rPr>
        <w:tab/>
        <w:t>Signature</w:t>
      </w:r>
    </w:p>
    <w:p w:rsidR="006E714E" w:rsidRPr="00EA7EA1" w:rsidRDefault="006E714E" w:rsidP="00EA7EA1">
      <w:pPr>
        <w:pStyle w:val="western"/>
        <w:tabs>
          <w:tab w:val="left" w:pos="2693"/>
          <w:tab w:val="left" w:pos="3261"/>
          <w:tab w:val="left" w:leader="dot" w:pos="12191"/>
        </w:tabs>
        <w:spacing w:after="200"/>
        <w:ind w:left="1843"/>
        <w:rPr>
          <w:rFonts w:ascii="Calibri" w:hAnsi="Calibri" w:cs="Calibri"/>
          <w:sz w:val="22"/>
        </w:rPr>
      </w:pPr>
      <w:r>
        <w:rPr>
          <w:rFonts w:ascii="Calibri" w:hAnsi="Calibri" w:cs="Calibri"/>
          <w:sz w:val="22"/>
        </w:rPr>
        <w:tab/>
      </w:r>
      <w:r w:rsidRPr="00EA7EA1">
        <w:rPr>
          <w:rFonts w:ascii="Calibri" w:hAnsi="Calibri" w:cs="Calibri"/>
          <w:sz w:val="22"/>
        </w:rPr>
        <w:tab/>
      </w:r>
      <w:r w:rsidRPr="00EA7EA1">
        <w:rPr>
          <w:rFonts w:ascii="Calibri" w:hAnsi="Calibri" w:cs="Calibri"/>
          <w:sz w:val="22"/>
        </w:rPr>
        <w:tab/>
        <w:t>Print Name</w:t>
      </w:r>
    </w:p>
    <w:p w:rsidR="006E714E" w:rsidRPr="00EA7EA1" w:rsidRDefault="006E714E" w:rsidP="00EA7EA1">
      <w:pPr>
        <w:pStyle w:val="western"/>
        <w:tabs>
          <w:tab w:val="left" w:pos="5387"/>
          <w:tab w:val="left" w:leader="dot" w:pos="12191"/>
        </w:tabs>
        <w:spacing w:after="200"/>
        <w:ind w:left="1843"/>
        <w:rPr>
          <w:rFonts w:ascii="Calibri" w:hAnsi="Calibri" w:cs="Calibri"/>
          <w:sz w:val="22"/>
        </w:rPr>
      </w:pPr>
      <w:r w:rsidRPr="00EA7EA1">
        <w:rPr>
          <w:rFonts w:ascii="Calibri" w:hAnsi="Calibri" w:cs="Calibri"/>
          <w:sz w:val="22"/>
        </w:rPr>
        <w:tab/>
      </w:r>
      <w:r w:rsidRPr="00EA7EA1">
        <w:rPr>
          <w:rFonts w:ascii="Calibri" w:hAnsi="Calibri" w:cs="Calibri"/>
          <w:sz w:val="22"/>
        </w:rPr>
        <w:tab/>
        <w:t>Date</w:t>
      </w:r>
      <w:r w:rsidRPr="00EA7EA1">
        <w:rPr>
          <w:rFonts w:ascii="Calibri" w:hAnsi="Calibri" w:cs="Calibri"/>
          <w:sz w:val="22"/>
        </w:rPr>
        <w:br/>
      </w:r>
    </w:p>
    <w:p w:rsidR="006E714E" w:rsidRPr="00EA7EA1" w:rsidRDefault="006E714E" w:rsidP="00EA7EA1">
      <w:pPr>
        <w:pStyle w:val="western"/>
        <w:tabs>
          <w:tab w:val="left" w:pos="2693"/>
          <w:tab w:val="left" w:pos="3261"/>
          <w:tab w:val="left" w:leader="dot" w:pos="12191"/>
        </w:tabs>
        <w:spacing w:after="200"/>
        <w:ind w:left="1843"/>
        <w:rPr>
          <w:rFonts w:ascii="Calibri" w:hAnsi="Calibri" w:cs="Calibri"/>
          <w:sz w:val="22"/>
        </w:rPr>
      </w:pPr>
      <w:r>
        <w:rPr>
          <w:rFonts w:ascii="Calibri" w:hAnsi="Calibri" w:cs="Calibri"/>
          <w:sz w:val="22"/>
        </w:rPr>
        <w:tab/>
      </w:r>
      <w:r w:rsidRPr="00EA7EA1">
        <w:rPr>
          <w:rFonts w:ascii="Calibri" w:hAnsi="Calibri" w:cs="Calibri"/>
          <w:sz w:val="22"/>
        </w:rPr>
        <w:t>4</w:t>
      </w:r>
      <w:r w:rsidRPr="00EA7EA1">
        <w:rPr>
          <w:rFonts w:ascii="Calibri" w:hAnsi="Calibri" w:cs="Calibri"/>
          <w:sz w:val="22"/>
        </w:rPr>
        <w:tab/>
      </w:r>
      <w:r w:rsidRPr="00EA7EA1">
        <w:rPr>
          <w:rFonts w:ascii="Calibri" w:hAnsi="Calibri" w:cs="Calibri"/>
          <w:sz w:val="22"/>
        </w:rPr>
        <w:tab/>
        <w:t>Signature</w:t>
      </w:r>
    </w:p>
    <w:p w:rsidR="006E714E" w:rsidRPr="00EA7EA1" w:rsidRDefault="006E714E" w:rsidP="00EA7EA1">
      <w:pPr>
        <w:pStyle w:val="western"/>
        <w:tabs>
          <w:tab w:val="left" w:pos="2693"/>
          <w:tab w:val="left" w:pos="3261"/>
          <w:tab w:val="left" w:leader="dot" w:pos="12191"/>
        </w:tabs>
        <w:spacing w:after="200"/>
        <w:ind w:left="1843"/>
        <w:rPr>
          <w:rFonts w:ascii="Calibri" w:hAnsi="Calibri" w:cs="Calibri"/>
          <w:sz w:val="22"/>
        </w:rPr>
      </w:pPr>
      <w:r>
        <w:rPr>
          <w:rFonts w:ascii="Calibri" w:hAnsi="Calibri" w:cs="Calibri"/>
          <w:sz w:val="22"/>
        </w:rPr>
        <w:tab/>
      </w:r>
      <w:r w:rsidRPr="00EA7EA1">
        <w:rPr>
          <w:rFonts w:ascii="Calibri" w:hAnsi="Calibri" w:cs="Calibri"/>
          <w:sz w:val="22"/>
        </w:rPr>
        <w:tab/>
      </w:r>
      <w:r w:rsidRPr="00EA7EA1">
        <w:rPr>
          <w:rFonts w:ascii="Calibri" w:hAnsi="Calibri" w:cs="Calibri"/>
          <w:sz w:val="22"/>
        </w:rPr>
        <w:tab/>
        <w:t>Print Name</w:t>
      </w:r>
    </w:p>
    <w:p w:rsidR="006E714E" w:rsidRPr="00EA7EA1" w:rsidRDefault="006E714E" w:rsidP="00EA7EA1">
      <w:pPr>
        <w:pStyle w:val="western"/>
        <w:tabs>
          <w:tab w:val="left" w:pos="5387"/>
          <w:tab w:val="left" w:leader="dot" w:pos="12191"/>
        </w:tabs>
        <w:spacing w:after="200"/>
        <w:ind w:left="1843"/>
        <w:rPr>
          <w:rFonts w:ascii="Calibri" w:hAnsi="Calibri" w:cs="Calibri"/>
          <w:sz w:val="22"/>
        </w:rPr>
      </w:pPr>
      <w:r w:rsidRPr="00EA7EA1">
        <w:rPr>
          <w:rFonts w:ascii="Calibri" w:hAnsi="Calibri" w:cs="Calibri"/>
          <w:sz w:val="22"/>
        </w:rPr>
        <w:tab/>
      </w:r>
      <w:r w:rsidRPr="00EA7EA1">
        <w:rPr>
          <w:rFonts w:ascii="Calibri" w:hAnsi="Calibri" w:cs="Calibri"/>
          <w:sz w:val="22"/>
        </w:rPr>
        <w:tab/>
        <w:t>Date</w:t>
      </w:r>
    </w:p>
    <w:sectPr w:rsidR="006E714E" w:rsidRPr="00EA7EA1" w:rsidSect="00EE039C">
      <w:headerReference w:type="default" r:id="rId78"/>
      <w:headerReference w:type="first" r:id="rId79"/>
      <w:pgSz w:w="16838" w:h="11906" w:orient="landscape" w:code="9"/>
      <w:pgMar w:top="567" w:right="1134" w:bottom="567" w:left="1134" w:header="567"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714E" w:rsidRDefault="006E714E" w:rsidP="00807D2A">
      <w:r>
        <w:separator/>
      </w:r>
    </w:p>
  </w:endnote>
  <w:endnote w:type="continuationSeparator" w:id="0">
    <w:p w:rsidR="006E714E" w:rsidRDefault="006E714E" w:rsidP="00807D2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A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venir Book">
    <w:altName w:val="Malgun Gothic"/>
    <w:panose1 w:val="00000000000000000000"/>
    <w:charset w:val="00"/>
    <w:family w:val="auto"/>
    <w:notTrueType/>
    <w:pitch w:val="variable"/>
    <w:sig w:usb0="00000003" w:usb1="00000000" w:usb2="00000000" w:usb3="00000000" w:csb0="00000001" w:csb1="00000000"/>
  </w:font>
  <w:font w:name="Harrington">
    <w:altName w:val="Curlz MT"/>
    <w:panose1 w:val="00000000000000000000"/>
    <w:charset w:val="00"/>
    <w:family w:val="decorative"/>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14E" w:rsidRPr="00E31317" w:rsidRDefault="006E714E" w:rsidP="00CB74BC">
    <w:pPr>
      <w:pStyle w:val="Footer"/>
      <w:tabs>
        <w:tab w:val="clear" w:pos="4320"/>
        <w:tab w:val="clear" w:pos="8640"/>
        <w:tab w:val="center" w:pos="7371"/>
        <w:tab w:val="right" w:pos="14175"/>
      </w:tabs>
      <w:rPr>
        <w:rFonts w:ascii="Calibri" w:hAnsi="Calibri" w:cs="Calibri"/>
        <w:sz w:val="18"/>
      </w:rPr>
    </w:pPr>
    <w:r>
      <w:rPr>
        <w:rFonts w:ascii="Calibri" w:hAnsi="Calibri" w:cs="Calibri"/>
        <w:sz w:val="18"/>
      </w:rPr>
      <w:t>11 Alphabetical Road BN2 8QH</w:t>
    </w:r>
    <w:r w:rsidRPr="00E31317">
      <w:rPr>
        <w:rFonts w:ascii="Calibri" w:hAnsi="Calibri" w:cs="Calibri"/>
        <w:color w:val="7F7F7F"/>
        <w:spacing w:val="60"/>
        <w:sz w:val="18"/>
      </w:rPr>
      <w:tab/>
      <w:t>Page</w:t>
    </w:r>
    <w:r w:rsidRPr="00E31317">
      <w:rPr>
        <w:rFonts w:ascii="Calibri" w:hAnsi="Calibri" w:cs="Calibri"/>
        <w:sz w:val="18"/>
      </w:rPr>
      <w:t xml:space="preserve"> | </w:t>
    </w:r>
    <w:r w:rsidRPr="00E31317">
      <w:rPr>
        <w:rFonts w:ascii="Calibri" w:hAnsi="Calibri" w:cs="Calibri"/>
        <w:sz w:val="18"/>
      </w:rPr>
      <w:fldChar w:fldCharType="begin"/>
    </w:r>
    <w:r w:rsidRPr="00E31317">
      <w:rPr>
        <w:rFonts w:ascii="Calibri" w:hAnsi="Calibri" w:cs="Calibri"/>
        <w:sz w:val="18"/>
      </w:rPr>
      <w:instrText xml:space="preserve"> PAGE   \* MERGEFORMAT </w:instrText>
    </w:r>
    <w:r w:rsidRPr="00E31317">
      <w:rPr>
        <w:rFonts w:ascii="Calibri" w:hAnsi="Calibri" w:cs="Calibri"/>
        <w:sz w:val="18"/>
      </w:rPr>
      <w:fldChar w:fldCharType="separate"/>
    </w:r>
    <w:r w:rsidRPr="00576EB8">
      <w:rPr>
        <w:rFonts w:ascii="Calibri" w:hAnsi="Calibri" w:cs="Calibri"/>
        <w:b/>
        <w:noProof/>
        <w:sz w:val="18"/>
      </w:rPr>
      <w:t>25</w:t>
    </w:r>
    <w:r w:rsidRPr="00E31317">
      <w:rPr>
        <w:rFonts w:ascii="Calibri" w:hAnsi="Calibri" w:cs="Calibri"/>
        <w:sz w:val="18"/>
      </w:rPr>
      <w:fldChar w:fldCharType="end"/>
    </w:r>
    <w:r w:rsidRPr="00E31317">
      <w:rPr>
        <w:rFonts w:ascii="Calibri" w:hAnsi="Calibri" w:cs="Calibri"/>
        <w:sz w:val="18"/>
      </w:rPr>
      <w:tab/>
    </w:r>
    <w:r>
      <w:rPr>
        <w:rFonts w:ascii="Calibri" w:hAnsi="Calibri" w:cs="Calibri"/>
        <w:sz w:val="18"/>
      </w:rPr>
      <w:t>16</w:t>
    </w:r>
    <w:r w:rsidRPr="002D3489">
      <w:rPr>
        <w:rFonts w:ascii="Calibri" w:hAnsi="Calibri" w:cs="Calibri"/>
        <w:sz w:val="18"/>
        <w:vertAlign w:val="superscript"/>
      </w:rPr>
      <w:t>th</w:t>
    </w:r>
    <w:r w:rsidRPr="002D3489">
      <w:rPr>
        <w:rFonts w:ascii="Calibri" w:hAnsi="Calibri" w:cs="Calibri"/>
        <w:sz w:val="18"/>
      </w:rPr>
      <w:t xml:space="preserve"> May 2018</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14E" w:rsidRPr="00DC25C0" w:rsidRDefault="006E714E" w:rsidP="00DC25C0">
    <w:pPr>
      <w:pStyle w:val="Footer"/>
      <w:tabs>
        <w:tab w:val="clear" w:pos="4320"/>
        <w:tab w:val="clear" w:pos="8640"/>
        <w:tab w:val="center" w:pos="7371"/>
        <w:tab w:val="right" w:pos="14175"/>
      </w:tabs>
    </w:pPr>
    <w:r w:rsidRPr="00BC7158">
      <w:rPr>
        <w:color w:val="7F7F7F"/>
        <w:spacing w:val="60"/>
      </w:rPr>
      <w:tab/>
    </w:r>
    <w:r w:rsidRPr="00E31317">
      <w:rPr>
        <w:rFonts w:ascii="Calibri" w:hAnsi="Calibri" w:cs="Calibri"/>
        <w:color w:val="7F7F7F"/>
        <w:spacing w:val="60"/>
        <w:sz w:val="18"/>
      </w:rPr>
      <w:t>Page</w:t>
    </w:r>
    <w:r w:rsidRPr="00E31317">
      <w:rPr>
        <w:rFonts w:ascii="Calibri" w:hAnsi="Calibri" w:cs="Calibri"/>
        <w:sz w:val="18"/>
      </w:rPr>
      <w:t xml:space="preserve"> | </w:t>
    </w:r>
    <w:r w:rsidRPr="00E31317">
      <w:rPr>
        <w:rFonts w:ascii="Calibri" w:hAnsi="Calibri" w:cs="Calibri"/>
        <w:sz w:val="18"/>
      </w:rPr>
      <w:fldChar w:fldCharType="begin"/>
    </w:r>
    <w:r w:rsidRPr="00E31317">
      <w:rPr>
        <w:rFonts w:ascii="Calibri" w:hAnsi="Calibri" w:cs="Calibri"/>
        <w:sz w:val="18"/>
      </w:rPr>
      <w:instrText xml:space="preserve"> PAGE   \* MERGEFORMAT </w:instrText>
    </w:r>
    <w:r w:rsidRPr="00E31317">
      <w:rPr>
        <w:rFonts w:ascii="Calibri" w:hAnsi="Calibri" w:cs="Calibri"/>
        <w:sz w:val="18"/>
      </w:rPr>
      <w:fldChar w:fldCharType="separate"/>
    </w:r>
    <w:r w:rsidRPr="00576EB8">
      <w:rPr>
        <w:rFonts w:ascii="Calibri" w:hAnsi="Calibri" w:cs="Calibri"/>
        <w:b/>
        <w:noProof/>
        <w:sz w:val="18"/>
      </w:rPr>
      <w:t>1</w:t>
    </w:r>
    <w:r w:rsidRPr="00E31317">
      <w:rPr>
        <w:rFonts w:ascii="Calibri" w:hAnsi="Calibri" w:cs="Calibri"/>
        <w:sz w:val="18"/>
      </w:rPr>
      <w:fldChar w:fldCharType="end"/>
    </w: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714E" w:rsidRDefault="006E714E" w:rsidP="00807D2A">
      <w:r>
        <w:separator/>
      </w:r>
    </w:p>
  </w:footnote>
  <w:footnote w:type="continuationSeparator" w:id="0">
    <w:p w:rsidR="006E714E" w:rsidRDefault="006E714E" w:rsidP="00807D2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992"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1A0"/>
    </w:tblPr>
    <w:tblGrid>
      <w:gridCol w:w="4889"/>
      <w:gridCol w:w="4997"/>
      <w:gridCol w:w="4998"/>
    </w:tblGrid>
    <w:tr w:rsidR="006E714E" w:rsidTr="00743CC0">
      <w:trPr>
        <w:trHeight w:val="378"/>
        <w:tblHeader/>
      </w:trPr>
      <w:tc>
        <w:tcPr>
          <w:tcW w:w="14992" w:type="dxa"/>
          <w:gridSpan w:val="3"/>
          <w:shd w:val="clear" w:color="auto" w:fill="4F81BD"/>
          <w:vAlign w:val="center"/>
        </w:tcPr>
        <w:p w:rsidR="006E714E" w:rsidRPr="000B58CD" w:rsidRDefault="006E714E" w:rsidP="00441B01">
          <w:pPr>
            <w:jc w:val="center"/>
            <w:rPr>
              <w:rStyle w:val="Emphasis"/>
              <w:rFonts w:cs="Calibri"/>
              <w:b/>
              <w:bCs/>
              <w:i w:val="0"/>
              <w:color w:val="FFFFFF"/>
            </w:rPr>
          </w:pPr>
          <w:r w:rsidRPr="000B58CD">
            <w:rPr>
              <w:rStyle w:val="Emphasis"/>
              <w:rFonts w:cs="Calibri"/>
              <w:b/>
              <w:bCs/>
              <w:i w:val="0"/>
              <w:color w:val="FFFFFF"/>
              <w:sz w:val="28"/>
            </w:rPr>
            <w:t>INVENTORY REPORT</w:t>
          </w:r>
        </w:p>
      </w:tc>
    </w:tr>
    <w:tr w:rsidR="006E714E" w:rsidRPr="000B58CD" w:rsidTr="00EE039C">
      <w:trPr>
        <w:trHeight w:val="588"/>
        <w:tblHeader/>
      </w:trPr>
      <w:tc>
        <w:tcPr>
          <w:tcW w:w="4997" w:type="dxa"/>
          <w:vAlign w:val="center"/>
        </w:tcPr>
        <w:p w:rsidR="006E714E" w:rsidRPr="000B58CD" w:rsidRDefault="006E714E" w:rsidP="00441B01">
          <w:pPr>
            <w:jc w:val="center"/>
            <w:rPr>
              <w:rStyle w:val="Emphasis"/>
              <w:rFonts w:cs="Calibri"/>
              <w:b/>
              <w:bCs/>
              <w:i w:val="0"/>
            </w:rPr>
          </w:pPr>
          <w:r w:rsidRPr="000B58CD">
            <w:rPr>
              <w:rStyle w:val="Emphasis"/>
              <w:rFonts w:cs="Calibri"/>
              <w:b/>
              <w:bCs/>
              <w:i w:val="0"/>
            </w:rPr>
            <w:t>Item Quantity and Description</w:t>
          </w:r>
          <w:r w:rsidRPr="000B58CD">
            <w:rPr>
              <w:rStyle w:val="Emphasis"/>
              <w:rFonts w:cs="Calibri"/>
              <w:b/>
              <w:bCs/>
              <w:i w:val="0"/>
            </w:rPr>
            <w:br/>
            <w:t>(brand/model; colour/finish)</w:t>
          </w:r>
        </w:p>
      </w:tc>
      <w:tc>
        <w:tcPr>
          <w:tcW w:w="4997" w:type="dxa"/>
          <w:vAlign w:val="center"/>
        </w:tcPr>
        <w:p w:rsidR="006E714E" w:rsidRPr="00750A46" w:rsidRDefault="006E714E" w:rsidP="00441B01">
          <w:pPr>
            <w:jc w:val="center"/>
            <w:rPr>
              <w:rStyle w:val="Emphasis"/>
              <w:rFonts w:ascii="Century Gothic" w:hAnsi="Century Gothic" w:cs="Calibri"/>
              <w:b/>
              <w:bCs/>
              <w:i w:val="0"/>
            </w:rPr>
          </w:pPr>
          <w:r w:rsidRPr="000B58CD">
            <w:rPr>
              <w:rStyle w:val="Emphasis"/>
              <w:rFonts w:cs="Calibri"/>
              <w:b/>
              <w:bCs/>
              <w:i w:val="0"/>
            </w:rPr>
            <w:t>Condition at check in</w:t>
          </w:r>
        </w:p>
      </w:tc>
      <w:tc>
        <w:tcPr>
          <w:tcW w:w="4998" w:type="dxa"/>
          <w:vAlign w:val="center"/>
        </w:tcPr>
        <w:p w:rsidR="006E714E" w:rsidRPr="000B58CD" w:rsidRDefault="006E714E" w:rsidP="00441B01">
          <w:pPr>
            <w:jc w:val="center"/>
            <w:rPr>
              <w:rStyle w:val="Emphasis"/>
              <w:rFonts w:cs="Calibri"/>
              <w:b/>
              <w:bCs/>
              <w:i w:val="0"/>
            </w:rPr>
          </w:pPr>
          <w:r w:rsidRPr="000B58CD">
            <w:rPr>
              <w:rStyle w:val="Emphasis"/>
              <w:rFonts w:cs="Calibri"/>
              <w:b/>
              <w:bCs/>
              <w:i w:val="0"/>
            </w:rPr>
            <w:t>Condition at check out</w:t>
          </w:r>
        </w:p>
      </w:tc>
    </w:tr>
  </w:tbl>
  <w:p w:rsidR="006E714E" w:rsidRPr="00EE039C" w:rsidRDefault="006E714E" w:rsidP="00EE039C">
    <w:pPr>
      <w:pStyle w:val="Header"/>
      <w:rPr>
        <w:sz w:val="4"/>
        <w:szCs w:val="4"/>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14E" w:rsidRDefault="006E714E" w:rsidP="00807D2A"/>
  <w:p w:rsidR="006E714E" w:rsidRDefault="006E714E" w:rsidP="00807D2A">
    <w:pPr>
      <w:rPr>
        <w:rFonts w:ascii="Harrington" w:hAnsi="Harrington"/>
        <w:color w:val="333399"/>
        <w:sz w:val="36"/>
        <w:szCs w:val="36"/>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2049" type="#_x0000_t75" alt="New Logo SJM Inventory Services 2009" style="position:absolute;margin-left:450pt;margin-top:-31.55pt;width:88.5pt;height:54pt;z-index:251660288;visibility:visible">
          <v:imagedata r:id="rId1" o:title=""/>
        </v:shape>
      </w:pict>
    </w:r>
  </w:p>
  <w:p w:rsidR="006E714E" w:rsidRDefault="006E714E" w:rsidP="00807D2A">
    <w:pPr>
      <w:pStyle w:val="Header"/>
    </w:pPr>
  </w:p>
  <w:tbl>
    <w:tblPr>
      <w:tblW w:w="1098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1A0"/>
    </w:tblPr>
    <w:tblGrid>
      <w:gridCol w:w="3852"/>
      <w:gridCol w:w="3780"/>
      <w:gridCol w:w="3240"/>
    </w:tblGrid>
    <w:tr w:rsidR="006E714E">
      <w:trPr>
        <w:tblHeader/>
      </w:trPr>
      <w:tc>
        <w:tcPr>
          <w:tcW w:w="10980" w:type="dxa"/>
          <w:gridSpan w:val="3"/>
          <w:shd w:val="solid" w:color="000080" w:fill="FFFFFF"/>
        </w:tcPr>
        <w:p w:rsidR="006E714E" w:rsidRDefault="006E714E" w:rsidP="00807D2A">
          <w:pPr>
            <w:rPr>
              <w:rStyle w:val="Emphasis"/>
              <w:rFonts w:cs="Calibri"/>
              <w:b/>
              <w:bCs/>
              <w:i w:val="0"/>
            </w:rPr>
          </w:pPr>
          <w:r>
            <w:br w:type="page"/>
          </w:r>
        </w:p>
        <w:p w:rsidR="006E714E" w:rsidRDefault="006E714E" w:rsidP="00807D2A">
          <w:pPr>
            <w:rPr>
              <w:rStyle w:val="Emphasis"/>
              <w:rFonts w:cs="Calibri"/>
              <w:b/>
              <w:bCs/>
              <w:i w:val="0"/>
            </w:rPr>
          </w:pPr>
          <w:r>
            <w:rPr>
              <w:rStyle w:val="Emphasis"/>
              <w:rFonts w:cs="Calibri"/>
              <w:b/>
              <w:bCs/>
              <w:i w:val="0"/>
            </w:rPr>
            <w:t>INVENTORY REPORT</w:t>
          </w:r>
        </w:p>
        <w:p w:rsidR="006E714E" w:rsidRDefault="006E714E" w:rsidP="00807D2A">
          <w:pPr>
            <w:rPr>
              <w:rStyle w:val="Emphasis"/>
              <w:rFonts w:cs="Calibri"/>
              <w:b/>
              <w:bCs/>
              <w:i w:val="0"/>
            </w:rPr>
          </w:pPr>
        </w:p>
      </w:tc>
    </w:tr>
    <w:tr w:rsidR="006E714E">
      <w:trPr>
        <w:tblHeader/>
      </w:trPr>
      <w:tc>
        <w:tcPr>
          <w:tcW w:w="3960" w:type="dxa"/>
          <w:vAlign w:val="center"/>
        </w:tcPr>
        <w:p w:rsidR="006E714E" w:rsidRDefault="006E714E" w:rsidP="00807D2A">
          <w:pPr>
            <w:rPr>
              <w:rStyle w:val="Emphasis"/>
              <w:rFonts w:cs="Calibri"/>
              <w:b/>
              <w:bCs/>
              <w:i w:val="0"/>
            </w:rPr>
          </w:pPr>
        </w:p>
        <w:p w:rsidR="006E714E" w:rsidRDefault="006E714E" w:rsidP="00807D2A">
          <w:pPr>
            <w:rPr>
              <w:rStyle w:val="Emphasis"/>
              <w:rFonts w:cs="Calibri"/>
              <w:b/>
              <w:bCs/>
              <w:i w:val="0"/>
            </w:rPr>
          </w:pPr>
          <w:r>
            <w:rPr>
              <w:rStyle w:val="Emphasis"/>
              <w:rFonts w:cs="Calibri"/>
              <w:b/>
              <w:bCs/>
              <w:i w:val="0"/>
            </w:rPr>
            <w:t>DESCRIPTION</w:t>
          </w:r>
        </w:p>
        <w:p w:rsidR="006E714E" w:rsidRDefault="006E714E" w:rsidP="00807D2A">
          <w:pPr>
            <w:rPr>
              <w:rStyle w:val="Emphasis"/>
              <w:rFonts w:cs="Calibri"/>
              <w:b/>
              <w:bCs/>
              <w:i w:val="0"/>
            </w:rPr>
          </w:pPr>
        </w:p>
      </w:tc>
      <w:tc>
        <w:tcPr>
          <w:tcW w:w="3780" w:type="dxa"/>
          <w:vAlign w:val="center"/>
        </w:tcPr>
        <w:p w:rsidR="006E714E" w:rsidRDefault="006E714E" w:rsidP="00807D2A">
          <w:pPr>
            <w:rPr>
              <w:rStyle w:val="Emphasis"/>
              <w:rFonts w:cs="Calibri"/>
              <w:b/>
              <w:bCs/>
              <w:i w:val="0"/>
            </w:rPr>
          </w:pPr>
        </w:p>
        <w:p w:rsidR="006E714E" w:rsidRDefault="006E714E" w:rsidP="00807D2A">
          <w:pPr>
            <w:rPr>
              <w:rStyle w:val="Emphasis"/>
              <w:rFonts w:cs="Calibri"/>
              <w:b/>
              <w:bCs/>
              <w:i w:val="0"/>
            </w:rPr>
          </w:pPr>
          <w:r>
            <w:rPr>
              <w:rStyle w:val="Emphasis"/>
              <w:rFonts w:cs="Calibri"/>
              <w:b/>
              <w:bCs/>
              <w:i w:val="0"/>
            </w:rPr>
            <w:t>SCHEDULE OF CONDITION</w:t>
          </w:r>
        </w:p>
        <w:p w:rsidR="006E714E" w:rsidRDefault="006E714E" w:rsidP="00807D2A">
          <w:pPr>
            <w:rPr>
              <w:rStyle w:val="Emphasis"/>
              <w:rFonts w:cs="Calibri"/>
              <w:b/>
              <w:bCs/>
              <w:i w:val="0"/>
            </w:rPr>
          </w:pPr>
        </w:p>
      </w:tc>
      <w:tc>
        <w:tcPr>
          <w:tcW w:w="3240" w:type="dxa"/>
          <w:vAlign w:val="center"/>
        </w:tcPr>
        <w:p w:rsidR="006E714E" w:rsidRDefault="006E714E" w:rsidP="00807D2A">
          <w:pPr>
            <w:rPr>
              <w:rStyle w:val="Emphasis"/>
              <w:rFonts w:cs="Calibri"/>
              <w:b/>
              <w:bCs/>
              <w:i w:val="0"/>
            </w:rPr>
          </w:pPr>
        </w:p>
        <w:p w:rsidR="006E714E" w:rsidRDefault="006E714E" w:rsidP="00807D2A">
          <w:pPr>
            <w:rPr>
              <w:rStyle w:val="Emphasis"/>
              <w:rFonts w:cs="Calibri"/>
              <w:b/>
              <w:bCs/>
              <w:i w:val="0"/>
            </w:rPr>
          </w:pPr>
          <w:r>
            <w:rPr>
              <w:rStyle w:val="Emphasis"/>
              <w:rFonts w:cs="Calibri"/>
              <w:b/>
              <w:bCs/>
              <w:i w:val="0"/>
            </w:rPr>
            <w:t>CHECK OUT CONDITION</w:t>
          </w:r>
        </w:p>
        <w:p w:rsidR="006E714E" w:rsidRDefault="006E714E" w:rsidP="00807D2A">
          <w:pPr>
            <w:rPr>
              <w:rStyle w:val="Emphasis"/>
              <w:rFonts w:cs="Calibri"/>
              <w:b/>
              <w:bCs/>
              <w:i w:val="0"/>
            </w:rPr>
          </w:pPr>
        </w:p>
      </w:tc>
    </w:tr>
  </w:tbl>
  <w:p w:rsidR="006E714E" w:rsidRDefault="006E714E" w:rsidP="00807D2A">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14854"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Look w:val="01A0"/>
    </w:tblPr>
    <w:tblGrid>
      <w:gridCol w:w="14746"/>
    </w:tblGrid>
    <w:tr w:rsidR="006E714E" w:rsidRPr="000B58CD" w:rsidTr="00393764">
      <w:trPr>
        <w:trHeight w:val="426"/>
        <w:tblHeader/>
        <w:jc w:val="center"/>
      </w:trPr>
      <w:tc>
        <w:tcPr>
          <w:tcW w:w="14854" w:type="dxa"/>
          <w:shd w:val="clear" w:color="auto" w:fill="4F81BD"/>
        </w:tcPr>
        <w:p w:rsidR="006E714E" w:rsidRPr="000B58CD" w:rsidRDefault="006E714E" w:rsidP="002E2FF5">
          <w:pPr>
            <w:spacing w:before="60" w:after="60"/>
            <w:jc w:val="center"/>
            <w:rPr>
              <w:rStyle w:val="Emphasis"/>
              <w:rFonts w:cs="Calibri"/>
              <w:b/>
              <w:bCs/>
              <w:i w:val="0"/>
              <w:color w:val="FFFFFF"/>
            </w:rPr>
          </w:pPr>
          <w:r w:rsidRPr="000B58CD">
            <w:rPr>
              <w:b/>
              <w:color w:val="FFFFFF"/>
            </w:rPr>
            <w:br w:type="page"/>
          </w:r>
          <w:r w:rsidRPr="000B58CD">
            <w:rPr>
              <w:rStyle w:val="Emphasis"/>
              <w:rFonts w:cs="Arial"/>
              <w:b/>
              <w:i w:val="0"/>
              <w:color w:val="FFFFFF"/>
              <w:sz w:val="28"/>
            </w:rPr>
            <w:t>PHOTOGRAPHS</w:t>
          </w:r>
        </w:p>
      </w:tc>
    </w:tr>
  </w:tbl>
  <w:p w:rsidR="006E714E" w:rsidRDefault="006E714E" w:rsidP="00807D2A">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14E" w:rsidRDefault="006E714E" w:rsidP="00807D2A">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714E" w:rsidRDefault="006E714E" w:rsidP="00807D2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2598C"/>
    <w:multiLevelType w:val="multilevel"/>
    <w:tmpl w:val="2124CE54"/>
    <w:styleLink w:val="WW8Num3"/>
    <w:lvl w:ilvl="0">
      <w:numFmt w:val="bullet"/>
      <w:lvlText w:val=""/>
      <w:lvlJc w:val="left"/>
      <w:pPr>
        <w:ind w:left="355" w:hanging="340"/>
      </w:pPr>
      <w:rPr>
        <w:rFonts w:ascii="Wingdings" w:hAnsi="Wingdings"/>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
    <w:nsid w:val="02297B67"/>
    <w:multiLevelType w:val="multilevel"/>
    <w:tmpl w:val="DAAC9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D75207"/>
    <w:multiLevelType w:val="hybridMultilevel"/>
    <w:tmpl w:val="737CB516"/>
    <w:lvl w:ilvl="0" w:tplc="EFDA18CE">
      <w:start w:val="4"/>
      <w:numFmt w:val="decimal"/>
      <w:lvlText w:val="%1."/>
      <w:lvlJc w:val="left"/>
      <w:pPr>
        <w:tabs>
          <w:tab w:val="num" w:pos="810"/>
        </w:tabs>
        <w:ind w:left="810" w:hanging="45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0C553BF0"/>
    <w:multiLevelType w:val="multilevel"/>
    <w:tmpl w:val="3932B368"/>
    <w:styleLink w:val="WW8Num4"/>
    <w:lvl w:ilvl="0">
      <w:numFmt w:val="bullet"/>
      <w:lvlText w:val=""/>
      <w:lvlJc w:val="left"/>
      <w:pPr>
        <w:ind w:left="355" w:hanging="340"/>
      </w:pPr>
      <w:rPr>
        <w:rFonts w:ascii="Wingdings" w:hAnsi="Wingdings"/>
      </w:rPr>
    </w:lvl>
    <w:lvl w:ilvl="1">
      <w:numFmt w:val="bullet"/>
      <w:lvlText w:val="o"/>
      <w:lvlJc w:val="left"/>
      <w:pPr>
        <w:ind w:left="1455" w:hanging="360"/>
      </w:pPr>
      <w:rPr>
        <w:rFonts w:ascii="Courier New" w:hAnsi="Courier New"/>
      </w:rPr>
    </w:lvl>
    <w:lvl w:ilvl="2">
      <w:numFmt w:val="bullet"/>
      <w:lvlText w:val=""/>
      <w:lvlJc w:val="left"/>
      <w:pPr>
        <w:ind w:left="2175" w:hanging="360"/>
      </w:pPr>
      <w:rPr>
        <w:rFonts w:ascii="Wingdings" w:hAnsi="Wingdings"/>
      </w:rPr>
    </w:lvl>
    <w:lvl w:ilvl="3">
      <w:numFmt w:val="bullet"/>
      <w:lvlText w:val=""/>
      <w:lvlJc w:val="left"/>
      <w:pPr>
        <w:ind w:left="2895" w:hanging="360"/>
      </w:pPr>
      <w:rPr>
        <w:rFonts w:ascii="Symbol" w:hAnsi="Symbol"/>
      </w:rPr>
    </w:lvl>
    <w:lvl w:ilvl="4">
      <w:numFmt w:val="bullet"/>
      <w:lvlText w:val="o"/>
      <w:lvlJc w:val="left"/>
      <w:pPr>
        <w:ind w:left="3615" w:hanging="360"/>
      </w:pPr>
      <w:rPr>
        <w:rFonts w:ascii="Courier New" w:hAnsi="Courier New"/>
      </w:rPr>
    </w:lvl>
    <w:lvl w:ilvl="5">
      <w:numFmt w:val="bullet"/>
      <w:lvlText w:val=""/>
      <w:lvlJc w:val="left"/>
      <w:pPr>
        <w:ind w:left="4335" w:hanging="360"/>
      </w:pPr>
      <w:rPr>
        <w:rFonts w:ascii="Wingdings" w:hAnsi="Wingdings"/>
      </w:rPr>
    </w:lvl>
    <w:lvl w:ilvl="6">
      <w:numFmt w:val="bullet"/>
      <w:lvlText w:val=""/>
      <w:lvlJc w:val="left"/>
      <w:pPr>
        <w:ind w:left="5055" w:hanging="360"/>
      </w:pPr>
      <w:rPr>
        <w:rFonts w:ascii="Symbol" w:hAnsi="Symbol"/>
      </w:rPr>
    </w:lvl>
    <w:lvl w:ilvl="7">
      <w:numFmt w:val="bullet"/>
      <w:lvlText w:val="o"/>
      <w:lvlJc w:val="left"/>
      <w:pPr>
        <w:ind w:left="5775" w:hanging="360"/>
      </w:pPr>
      <w:rPr>
        <w:rFonts w:ascii="Courier New" w:hAnsi="Courier New"/>
      </w:rPr>
    </w:lvl>
    <w:lvl w:ilvl="8">
      <w:numFmt w:val="bullet"/>
      <w:lvlText w:val=""/>
      <w:lvlJc w:val="left"/>
      <w:pPr>
        <w:ind w:left="6495" w:hanging="360"/>
      </w:pPr>
      <w:rPr>
        <w:rFonts w:ascii="Wingdings" w:hAnsi="Wingdings"/>
      </w:rPr>
    </w:lvl>
  </w:abstractNum>
  <w:abstractNum w:abstractNumId="4">
    <w:nsid w:val="107A385B"/>
    <w:multiLevelType w:val="hybridMultilevel"/>
    <w:tmpl w:val="91E81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59F0A57"/>
    <w:multiLevelType w:val="hybridMultilevel"/>
    <w:tmpl w:val="D63C6016"/>
    <w:lvl w:ilvl="0" w:tplc="EFDA18CE">
      <w:start w:val="2"/>
      <w:numFmt w:val="decimal"/>
      <w:lvlText w:val="%1."/>
      <w:lvlJc w:val="left"/>
      <w:pPr>
        <w:tabs>
          <w:tab w:val="num" w:pos="1170"/>
        </w:tabs>
        <w:ind w:left="1170" w:hanging="45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6">
    <w:nsid w:val="25BB3D6A"/>
    <w:multiLevelType w:val="hybridMultilevel"/>
    <w:tmpl w:val="68AC23A2"/>
    <w:lvl w:ilvl="0" w:tplc="EFDA18CE">
      <w:start w:val="3"/>
      <w:numFmt w:val="decimal"/>
      <w:lvlText w:val="%1."/>
      <w:lvlJc w:val="left"/>
      <w:pPr>
        <w:tabs>
          <w:tab w:val="num" w:pos="810"/>
        </w:tabs>
        <w:ind w:left="810" w:hanging="45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309F019C"/>
    <w:multiLevelType w:val="hybridMultilevel"/>
    <w:tmpl w:val="E3C0E764"/>
    <w:lvl w:ilvl="0" w:tplc="D4A08188">
      <w:numFmt w:val="bullet"/>
      <w:lvlText w:val=""/>
      <w:lvlJc w:val="left"/>
      <w:pPr>
        <w:ind w:left="720" w:hanging="360"/>
      </w:pPr>
      <w:rPr>
        <w:rFonts w:ascii="Symbol" w:eastAsia="Times New Roman" w:hAnsi="Symbol" w:hint="default"/>
      </w:rPr>
    </w:lvl>
    <w:lvl w:ilvl="1" w:tplc="830831AE">
      <w:numFmt w:val="bullet"/>
      <w:lvlText w:val="•"/>
      <w:lvlJc w:val="left"/>
      <w:pPr>
        <w:ind w:left="1440" w:hanging="360"/>
      </w:pPr>
      <w:rPr>
        <w:rFonts w:ascii="Century Gothic" w:eastAsia="Times New Roman" w:hAnsi="Century Gothic"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24E0AD7"/>
    <w:multiLevelType w:val="hybridMultilevel"/>
    <w:tmpl w:val="FF503412"/>
    <w:lvl w:ilvl="0" w:tplc="EFDA18CE">
      <w:start w:val="2"/>
      <w:numFmt w:val="decimal"/>
      <w:lvlText w:val="%1."/>
      <w:lvlJc w:val="left"/>
      <w:pPr>
        <w:tabs>
          <w:tab w:val="num" w:pos="810"/>
        </w:tabs>
        <w:ind w:left="810" w:hanging="45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363F4767"/>
    <w:multiLevelType w:val="hybridMultilevel"/>
    <w:tmpl w:val="9E28096C"/>
    <w:lvl w:ilvl="0" w:tplc="EFDA18CE">
      <w:start w:val="5"/>
      <w:numFmt w:val="decimal"/>
      <w:lvlText w:val="%1."/>
      <w:lvlJc w:val="left"/>
      <w:pPr>
        <w:tabs>
          <w:tab w:val="num" w:pos="810"/>
        </w:tabs>
        <w:ind w:left="810" w:hanging="45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4843095A"/>
    <w:multiLevelType w:val="hybridMultilevel"/>
    <w:tmpl w:val="F49241D4"/>
    <w:lvl w:ilvl="0" w:tplc="27D6BD5A">
      <w:start w:val="6"/>
      <w:numFmt w:val="decimal"/>
      <w:lvlText w:val="%1."/>
      <w:lvlJc w:val="left"/>
      <w:pPr>
        <w:tabs>
          <w:tab w:val="num" w:pos="450"/>
        </w:tabs>
        <w:ind w:left="450" w:hanging="45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4BB776F4"/>
    <w:multiLevelType w:val="multilevel"/>
    <w:tmpl w:val="6B562DC4"/>
    <w:styleLink w:val="WW8Num2"/>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12">
    <w:nsid w:val="588778CA"/>
    <w:multiLevelType w:val="hybridMultilevel"/>
    <w:tmpl w:val="420418D8"/>
    <w:lvl w:ilvl="0" w:tplc="EFDA18CE">
      <w:start w:val="2"/>
      <w:numFmt w:val="decimal"/>
      <w:lvlText w:val="%1."/>
      <w:lvlJc w:val="left"/>
      <w:pPr>
        <w:tabs>
          <w:tab w:val="num" w:pos="810"/>
        </w:tabs>
        <w:ind w:left="810" w:hanging="45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59CC37CA"/>
    <w:multiLevelType w:val="hybridMultilevel"/>
    <w:tmpl w:val="72F480B6"/>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5C487536"/>
    <w:multiLevelType w:val="hybridMultilevel"/>
    <w:tmpl w:val="CE96066C"/>
    <w:lvl w:ilvl="0" w:tplc="0809000F">
      <w:start w:val="1"/>
      <w:numFmt w:val="decimal"/>
      <w:lvlText w:val="%1."/>
      <w:lvlJc w:val="left"/>
      <w:pPr>
        <w:ind w:left="15504" w:hanging="360"/>
      </w:pPr>
      <w:rPr>
        <w:rFonts w:cs="Times New Roman"/>
      </w:rPr>
    </w:lvl>
    <w:lvl w:ilvl="1" w:tplc="08090019">
      <w:start w:val="1"/>
      <w:numFmt w:val="lowerLetter"/>
      <w:lvlText w:val="%2."/>
      <w:lvlJc w:val="left"/>
      <w:pPr>
        <w:ind w:left="16224" w:hanging="360"/>
      </w:pPr>
      <w:rPr>
        <w:rFonts w:cs="Times New Roman"/>
      </w:rPr>
    </w:lvl>
    <w:lvl w:ilvl="2" w:tplc="0809001B">
      <w:start w:val="1"/>
      <w:numFmt w:val="lowerRoman"/>
      <w:lvlText w:val="%3."/>
      <w:lvlJc w:val="right"/>
      <w:pPr>
        <w:ind w:left="16944" w:hanging="180"/>
      </w:pPr>
      <w:rPr>
        <w:rFonts w:cs="Times New Roman"/>
      </w:rPr>
    </w:lvl>
    <w:lvl w:ilvl="3" w:tplc="0809000F" w:tentative="1">
      <w:start w:val="1"/>
      <w:numFmt w:val="decimal"/>
      <w:lvlText w:val="%4."/>
      <w:lvlJc w:val="left"/>
      <w:pPr>
        <w:ind w:left="17664" w:hanging="360"/>
      </w:pPr>
      <w:rPr>
        <w:rFonts w:cs="Times New Roman"/>
      </w:rPr>
    </w:lvl>
    <w:lvl w:ilvl="4" w:tplc="08090019" w:tentative="1">
      <w:start w:val="1"/>
      <w:numFmt w:val="lowerLetter"/>
      <w:lvlText w:val="%5."/>
      <w:lvlJc w:val="left"/>
      <w:pPr>
        <w:ind w:left="18384" w:hanging="360"/>
      </w:pPr>
      <w:rPr>
        <w:rFonts w:cs="Times New Roman"/>
      </w:rPr>
    </w:lvl>
    <w:lvl w:ilvl="5" w:tplc="0809001B" w:tentative="1">
      <w:start w:val="1"/>
      <w:numFmt w:val="lowerRoman"/>
      <w:lvlText w:val="%6."/>
      <w:lvlJc w:val="right"/>
      <w:pPr>
        <w:ind w:left="19104" w:hanging="180"/>
      </w:pPr>
      <w:rPr>
        <w:rFonts w:cs="Times New Roman"/>
      </w:rPr>
    </w:lvl>
    <w:lvl w:ilvl="6" w:tplc="0809000F" w:tentative="1">
      <w:start w:val="1"/>
      <w:numFmt w:val="decimal"/>
      <w:lvlText w:val="%7."/>
      <w:lvlJc w:val="left"/>
      <w:pPr>
        <w:ind w:left="19824" w:hanging="360"/>
      </w:pPr>
      <w:rPr>
        <w:rFonts w:cs="Times New Roman"/>
      </w:rPr>
    </w:lvl>
    <w:lvl w:ilvl="7" w:tplc="08090019" w:tentative="1">
      <w:start w:val="1"/>
      <w:numFmt w:val="lowerLetter"/>
      <w:lvlText w:val="%8."/>
      <w:lvlJc w:val="left"/>
      <w:pPr>
        <w:ind w:left="20544" w:hanging="360"/>
      </w:pPr>
      <w:rPr>
        <w:rFonts w:cs="Times New Roman"/>
      </w:rPr>
    </w:lvl>
    <w:lvl w:ilvl="8" w:tplc="0809001B" w:tentative="1">
      <w:start w:val="1"/>
      <w:numFmt w:val="lowerRoman"/>
      <w:lvlText w:val="%9."/>
      <w:lvlJc w:val="right"/>
      <w:pPr>
        <w:ind w:left="21264" w:hanging="180"/>
      </w:pPr>
      <w:rPr>
        <w:rFonts w:cs="Times New Roman"/>
      </w:rPr>
    </w:lvl>
  </w:abstractNum>
  <w:abstractNum w:abstractNumId="15">
    <w:nsid w:val="5ED6025F"/>
    <w:multiLevelType w:val="hybridMultilevel"/>
    <w:tmpl w:val="3E5E1F1E"/>
    <w:lvl w:ilvl="0" w:tplc="EFDA18CE">
      <w:start w:val="2"/>
      <w:numFmt w:val="decimal"/>
      <w:lvlText w:val="%1."/>
      <w:lvlJc w:val="left"/>
      <w:pPr>
        <w:tabs>
          <w:tab w:val="num" w:pos="810"/>
        </w:tabs>
        <w:ind w:left="810" w:hanging="45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65860A29"/>
    <w:multiLevelType w:val="hybridMultilevel"/>
    <w:tmpl w:val="546ABF34"/>
    <w:lvl w:ilvl="0" w:tplc="C8727AD8">
      <w:start w:val="1"/>
      <w:numFmt w:val="decimal"/>
      <w:lvlText w:val="%1."/>
      <w:lvlJc w:val="left"/>
      <w:pPr>
        <w:ind w:left="5988" w:hanging="360"/>
      </w:pPr>
      <w:rPr>
        <w:rFonts w:cs="Times New Roman" w:hint="default"/>
      </w:rPr>
    </w:lvl>
    <w:lvl w:ilvl="1" w:tplc="08090019" w:tentative="1">
      <w:start w:val="1"/>
      <w:numFmt w:val="lowerLetter"/>
      <w:lvlText w:val="%2."/>
      <w:lvlJc w:val="left"/>
      <w:pPr>
        <w:ind w:left="6708" w:hanging="360"/>
      </w:pPr>
      <w:rPr>
        <w:rFonts w:cs="Times New Roman"/>
      </w:rPr>
    </w:lvl>
    <w:lvl w:ilvl="2" w:tplc="0809001B" w:tentative="1">
      <w:start w:val="1"/>
      <w:numFmt w:val="lowerRoman"/>
      <w:lvlText w:val="%3."/>
      <w:lvlJc w:val="right"/>
      <w:pPr>
        <w:ind w:left="7428" w:hanging="180"/>
      </w:pPr>
      <w:rPr>
        <w:rFonts w:cs="Times New Roman"/>
      </w:rPr>
    </w:lvl>
    <w:lvl w:ilvl="3" w:tplc="0809000F" w:tentative="1">
      <w:start w:val="1"/>
      <w:numFmt w:val="decimal"/>
      <w:lvlText w:val="%4."/>
      <w:lvlJc w:val="left"/>
      <w:pPr>
        <w:ind w:left="8148" w:hanging="360"/>
      </w:pPr>
      <w:rPr>
        <w:rFonts w:cs="Times New Roman"/>
      </w:rPr>
    </w:lvl>
    <w:lvl w:ilvl="4" w:tplc="08090019" w:tentative="1">
      <w:start w:val="1"/>
      <w:numFmt w:val="lowerLetter"/>
      <w:lvlText w:val="%5."/>
      <w:lvlJc w:val="left"/>
      <w:pPr>
        <w:ind w:left="8868" w:hanging="360"/>
      </w:pPr>
      <w:rPr>
        <w:rFonts w:cs="Times New Roman"/>
      </w:rPr>
    </w:lvl>
    <w:lvl w:ilvl="5" w:tplc="0809001B" w:tentative="1">
      <w:start w:val="1"/>
      <w:numFmt w:val="lowerRoman"/>
      <w:lvlText w:val="%6."/>
      <w:lvlJc w:val="right"/>
      <w:pPr>
        <w:ind w:left="9588" w:hanging="180"/>
      </w:pPr>
      <w:rPr>
        <w:rFonts w:cs="Times New Roman"/>
      </w:rPr>
    </w:lvl>
    <w:lvl w:ilvl="6" w:tplc="0809000F" w:tentative="1">
      <w:start w:val="1"/>
      <w:numFmt w:val="decimal"/>
      <w:lvlText w:val="%7."/>
      <w:lvlJc w:val="left"/>
      <w:pPr>
        <w:ind w:left="10308" w:hanging="360"/>
      </w:pPr>
      <w:rPr>
        <w:rFonts w:cs="Times New Roman"/>
      </w:rPr>
    </w:lvl>
    <w:lvl w:ilvl="7" w:tplc="08090019" w:tentative="1">
      <w:start w:val="1"/>
      <w:numFmt w:val="lowerLetter"/>
      <w:lvlText w:val="%8."/>
      <w:lvlJc w:val="left"/>
      <w:pPr>
        <w:ind w:left="11028" w:hanging="360"/>
      </w:pPr>
      <w:rPr>
        <w:rFonts w:cs="Times New Roman"/>
      </w:rPr>
    </w:lvl>
    <w:lvl w:ilvl="8" w:tplc="0809001B" w:tentative="1">
      <w:start w:val="1"/>
      <w:numFmt w:val="lowerRoman"/>
      <w:lvlText w:val="%9."/>
      <w:lvlJc w:val="right"/>
      <w:pPr>
        <w:ind w:left="11748" w:hanging="180"/>
      </w:pPr>
      <w:rPr>
        <w:rFonts w:cs="Times New Roman"/>
      </w:rPr>
    </w:lvl>
  </w:abstractNum>
  <w:abstractNum w:abstractNumId="17">
    <w:nsid w:val="681C4C86"/>
    <w:multiLevelType w:val="hybridMultilevel"/>
    <w:tmpl w:val="207A5280"/>
    <w:lvl w:ilvl="0" w:tplc="EFDA18CE">
      <w:start w:val="2"/>
      <w:numFmt w:val="decimal"/>
      <w:lvlText w:val="%1."/>
      <w:lvlJc w:val="left"/>
      <w:pPr>
        <w:tabs>
          <w:tab w:val="num" w:pos="810"/>
        </w:tabs>
        <w:ind w:left="810" w:hanging="45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6CB53305"/>
    <w:multiLevelType w:val="hybridMultilevel"/>
    <w:tmpl w:val="0394C716"/>
    <w:lvl w:ilvl="0" w:tplc="2B32683A">
      <w:start w:val="1"/>
      <w:numFmt w:val="decimal"/>
      <w:lvlText w:val="%1."/>
      <w:lvlJc w:val="left"/>
      <w:pPr>
        <w:tabs>
          <w:tab w:val="num" w:pos="810"/>
        </w:tabs>
        <w:ind w:left="810" w:hanging="45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9">
    <w:nsid w:val="71077518"/>
    <w:multiLevelType w:val="multilevel"/>
    <w:tmpl w:val="EF4CE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3AA034F"/>
    <w:multiLevelType w:val="singleLevel"/>
    <w:tmpl w:val="27D6BD5A"/>
    <w:lvl w:ilvl="0">
      <w:start w:val="6"/>
      <w:numFmt w:val="decimal"/>
      <w:lvlText w:val="%1."/>
      <w:lvlJc w:val="left"/>
      <w:pPr>
        <w:tabs>
          <w:tab w:val="num" w:pos="450"/>
        </w:tabs>
        <w:ind w:left="450" w:hanging="450"/>
      </w:pPr>
      <w:rPr>
        <w:rFonts w:cs="Times New Roman" w:hint="default"/>
      </w:rPr>
    </w:lvl>
  </w:abstractNum>
  <w:abstractNum w:abstractNumId="21">
    <w:nsid w:val="7BE66E18"/>
    <w:multiLevelType w:val="multilevel"/>
    <w:tmpl w:val="A1D870C4"/>
    <w:styleLink w:val="WW8Num1"/>
    <w:lvl w:ilvl="0">
      <w:start w:val="1"/>
      <w:numFmt w:val="none"/>
      <w:lvlText w:val="%1"/>
      <w:lvlJc w:val="left"/>
      <w:rPr>
        <w:rFonts w:cs="Times New Roman"/>
      </w:rPr>
    </w:lvl>
    <w:lvl w:ilvl="1">
      <w:start w:val="1"/>
      <w:numFmt w:val="none"/>
      <w:lvlText w:val="%2"/>
      <w:lvlJc w:val="left"/>
      <w:rPr>
        <w:rFonts w:cs="Times New Roman"/>
      </w:rPr>
    </w:lvl>
    <w:lvl w:ilvl="2">
      <w:start w:val="1"/>
      <w:numFmt w:val="none"/>
      <w:lvlText w:val="%3"/>
      <w:lvlJc w:val="left"/>
      <w:rPr>
        <w:rFonts w:cs="Times New Roman"/>
      </w:rPr>
    </w:lvl>
    <w:lvl w:ilvl="3">
      <w:start w:val="1"/>
      <w:numFmt w:val="none"/>
      <w:lvlText w:val="%4"/>
      <w:lvlJc w:val="left"/>
      <w:rPr>
        <w:rFonts w:cs="Times New Roman"/>
      </w:rPr>
    </w:lvl>
    <w:lvl w:ilvl="4">
      <w:start w:val="1"/>
      <w:numFmt w:val="none"/>
      <w:lvlText w:val="%5"/>
      <w:lvlJc w:val="left"/>
      <w:rPr>
        <w:rFonts w:cs="Times New Roman"/>
      </w:rPr>
    </w:lvl>
    <w:lvl w:ilvl="5">
      <w:start w:val="1"/>
      <w:numFmt w:val="none"/>
      <w:lvlText w:val="%6"/>
      <w:lvlJc w:val="left"/>
      <w:rPr>
        <w:rFonts w:cs="Times New Roman"/>
      </w:rPr>
    </w:lvl>
    <w:lvl w:ilvl="6">
      <w:start w:val="1"/>
      <w:numFmt w:val="none"/>
      <w:lvlText w:val="%7"/>
      <w:lvlJc w:val="left"/>
      <w:rPr>
        <w:rFonts w:cs="Times New Roman"/>
      </w:rPr>
    </w:lvl>
    <w:lvl w:ilvl="7">
      <w:start w:val="1"/>
      <w:numFmt w:val="none"/>
      <w:lvlText w:val="%8"/>
      <w:lvlJc w:val="left"/>
      <w:rPr>
        <w:rFonts w:cs="Times New Roman"/>
      </w:rPr>
    </w:lvl>
    <w:lvl w:ilvl="8">
      <w:start w:val="1"/>
      <w:numFmt w:val="none"/>
      <w:lvlText w:val="%9"/>
      <w:lvlJc w:val="left"/>
      <w:rPr>
        <w:rFonts w:cs="Times New Roman"/>
      </w:rPr>
    </w:lvl>
  </w:abstractNum>
  <w:num w:numId="1">
    <w:abstractNumId w:val="18"/>
  </w:num>
  <w:num w:numId="2">
    <w:abstractNumId w:val="20"/>
  </w:num>
  <w:num w:numId="3">
    <w:abstractNumId w:val="10"/>
  </w:num>
  <w:num w:numId="4">
    <w:abstractNumId w:val="17"/>
  </w:num>
  <w:num w:numId="5">
    <w:abstractNumId w:val="5"/>
  </w:num>
  <w:num w:numId="6">
    <w:abstractNumId w:val="15"/>
  </w:num>
  <w:num w:numId="7">
    <w:abstractNumId w:val="6"/>
  </w:num>
  <w:num w:numId="8">
    <w:abstractNumId w:val="8"/>
  </w:num>
  <w:num w:numId="9">
    <w:abstractNumId w:val="2"/>
  </w:num>
  <w:num w:numId="10">
    <w:abstractNumId w:val="12"/>
  </w:num>
  <w:num w:numId="11">
    <w:abstractNumId w:val="9"/>
  </w:num>
  <w:num w:numId="12">
    <w:abstractNumId w:val="13"/>
  </w:num>
  <w:num w:numId="13">
    <w:abstractNumId w:val="1"/>
  </w:num>
  <w:num w:numId="14">
    <w:abstractNumId w:val="21"/>
  </w:num>
  <w:num w:numId="15">
    <w:abstractNumId w:val="11"/>
  </w:num>
  <w:num w:numId="16">
    <w:abstractNumId w:val="0"/>
  </w:num>
  <w:num w:numId="17">
    <w:abstractNumId w:val="3"/>
  </w:num>
  <w:num w:numId="18">
    <w:abstractNumId w:val="3"/>
  </w:num>
  <w:num w:numId="19">
    <w:abstractNumId w:val="0"/>
  </w:num>
  <w:num w:numId="2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num>
  <w:num w:numId="22">
    <w:abstractNumId w:val="7"/>
  </w:num>
  <w:num w:numId="23">
    <w:abstractNumId w:val="14"/>
  </w:num>
  <w:num w:numId="24">
    <w:abstractNumId w:val="16"/>
  </w:num>
  <w:num w:numId="25">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stylePaneFormatFilter w:val="3F01"/>
  <w:defaultTabStop w:val="567"/>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03B67"/>
    <w:rsid w:val="00002FAB"/>
    <w:rsid w:val="00005C55"/>
    <w:rsid w:val="00006B5E"/>
    <w:rsid w:val="00012007"/>
    <w:rsid w:val="00012125"/>
    <w:rsid w:val="00017B4C"/>
    <w:rsid w:val="00023495"/>
    <w:rsid w:val="00024C4E"/>
    <w:rsid w:val="00025630"/>
    <w:rsid w:val="00033E96"/>
    <w:rsid w:val="000341D6"/>
    <w:rsid w:val="000352FE"/>
    <w:rsid w:val="0003585B"/>
    <w:rsid w:val="00037F34"/>
    <w:rsid w:val="00042DBA"/>
    <w:rsid w:val="0004382D"/>
    <w:rsid w:val="00044710"/>
    <w:rsid w:val="00046EEF"/>
    <w:rsid w:val="000562F3"/>
    <w:rsid w:val="00063A4D"/>
    <w:rsid w:val="0006407E"/>
    <w:rsid w:val="000654AE"/>
    <w:rsid w:val="000663BB"/>
    <w:rsid w:val="00074861"/>
    <w:rsid w:val="00075673"/>
    <w:rsid w:val="00083404"/>
    <w:rsid w:val="00085C67"/>
    <w:rsid w:val="0008669E"/>
    <w:rsid w:val="00086786"/>
    <w:rsid w:val="00093C30"/>
    <w:rsid w:val="000B141D"/>
    <w:rsid w:val="000B3C3D"/>
    <w:rsid w:val="000B58CD"/>
    <w:rsid w:val="000B7D1B"/>
    <w:rsid w:val="000C10FA"/>
    <w:rsid w:val="000C20BB"/>
    <w:rsid w:val="000C31C5"/>
    <w:rsid w:val="000C36DC"/>
    <w:rsid w:val="000D72E2"/>
    <w:rsid w:val="000E2578"/>
    <w:rsid w:val="000E543F"/>
    <w:rsid w:val="000E7D8D"/>
    <w:rsid w:val="000F2B32"/>
    <w:rsid w:val="000F713F"/>
    <w:rsid w:val="000F78DC"/>
    <w:rsid w:val="00100C8B"/>
    <w:rsid w:val="00102151"/>
    <w:rsid w:val="001060A8"/>
    <w:rsid w:val="00120959"/>
    <w:rsid w:val="001229CF"/>
    <w:rsid w:val="00123DFC"/>
    <w:rsid w:val="00126E36"/>
    <w:rsid w:val="0013242B"/>
    <w:rsid w:val="00133030"/>
    <w:rsid w:val="0013406F"/>
    <w:rsid w:val="00134F38"/>
    <w:rsid w:val="00135EF4"/>
    <w:rsid w:val="0014250B"/>
    <w:rsid w:val="00142FA7"/>
    <w:rsid w:val="0014379D"/>
    <w:rsid w:val="00147EEF"/>
    <w:rsid w:val="00164690"/>
    <w:rsid w:val="001653B2"/>
    <w:rsid w:val="00167A43"/>
    <w:rsid w:val="00170FC2"/>
    <w:rsid w:val="001750A6"/>
    <w:rsid w:val="00175279"/>
    <w:rsid w:val="0018465D"/>
    <w:rsid w:val="001850B2"/>
    <w:rsid w:val="00186618"/>
    <w:rsid w:val="00187836"/>
    <w:rsid w:val="00187BAD"/>
    <w:rsid w:val="00192449"/>
    <w:rsid w:val="001927B4"/>
    <w:rsid w:val="001A1FE9"/>
    <w:rsid w:val="001A2EB5"/>
    <w:rsid w:val="001A2FF4"/>
    <w:rsid w:val="001A770E"/>
    <w:rsid w:val="001B208E"/>
    <w:rsid w:val="001B46FB"/>
    <w:rsid w:val="001B529E"/>
    <w:rsid w:val="001B5FA9"/>
    <w:rsid w:val="001C3AB7"/>
    <w:rsid w:val="001C64E8"/>
    <w:rsid w:val="001D2D8B"/>
    <w:rsid w:val="001D39F6"/>
    <w:rsid w:val="001D57AD"/>
    <w:rsid w:val="001E29AE"/>
    <w:rsid w:val="001E44B8"/>
    <w:rsid w:val="001E5834"/>
    <w:rsid w:val="001E6E66"/>
    <w:rsid w:val="001E724E"/>
    <w:rsid w:val="00202385"/>
    <w:rsid w:val="0020678D"/>
    <w:rsid w:val="0020709E"/>
    <w:rsid w:val="00207B8E"/>
    <w:rsid w:val="002107DC"/>
    <w:rsid w:val="00212AE3"/>
    <w:rsid w:val="00213D76"/>
    <w:rsid w:val="00214485"/>
    <w:rsid w:val="00214959"/>
    <w:rsid w:val="00215FF7"/>
    <w:rsid w:val="002209C3"/>
    <w:rsid w:val="00223057"/>
    <w:rsid w:val="0023476A"/>
    <w:rsid w:val="00235AE6"/>
    <w:rsid w:val="00236581"/>
    <w:rsid w:val="0023778F"/>
    <w:rsid w:val="002423D2"/>
    <w:rsid w:val="00242A1C"/>
    <w:rsid w:val="0024300A"/>
    <w:rsid w:val="00261ED9"/>
    <w:rsid w:val="00262481"/>
    <w:rsid w:val="00267738"/>
    <w:rsid w:val="002677AC"/>
    <w:rsid w:val="00272016"/>
    <w:rsid w:val="002741DD"/>
    <w:rsid w:val="0028411C"/>
    <w:rsid w:val="00292DE8"/>
    <w:rsid w:val="002932F2"/>
    <w:rsid w:val="002A7E4E"/>
    <w:rsid w:val="002B0DA3"/>
    <w:rsid w:val="002B0F18"/>
    <w:rsid w:val="002B17B3"/>
    <w:rsid w:val="002B1ABB"/>
    <w:rsid w:val="002B6E9E"/>
    <w:rsid w:val="002C1E70"/>
    <w:rsid w:val="002C4934"/>
    <w:rsid w:val="002C795A"/>
    <w:rsid w:val="002D2656"/>
    <w:rsid w:val="002D3489"/>
    <w:rsid w:val="002D6B57"/>
    <w:rsid w:val="002E0E84"/>
    <w:rsid w:val="002E22AD"/>
    <w:rsid w:val="002E2BBC"/>
    <w:rsid w:val="002E2FF5"/>
    <w:rsid w:val="002E41A2"/>
    <w:rsid w:val="002E6B73"/>
    <w:rsid w:val="002F5EB1"/>
    <w:rsid w:val="002F66C6"/>
    <w:rsid w:val="00300600"/>
    <w:rsid w:val="00304DF3"/>
    <w:rsid w:val="00311A3B"/>
    <w:rsid w:val="003141F7"/>
    <w:rsid w:val="00315ACD"/>
    <w:rsid w:val="00321698"/>
    <w:rsid w:val="0032278D"/>
    <w:rsid w:val="00322D61"/>
    <w:rsid w:val="0032436A"/>
    <w:rsid w:val="003311D8"/>
    <w:rsid w:val="00331838"/>
    <w:rsid w:val="00345F52"/>
    <w:rsid w:val="00346F3C"/>
    <w:rsid w:val="00347B48"/>
    <w:rsid w:val="00351906"/>
    <w:rsid w:val="003679ED"/>
    <w:rsid w:val="00371267"/>
    <w:rsid w:val="003736AF"/>
    <w:rsid w:val="00373E54"/>
    <w:rsid w:val="00375620"/>
    <w:rsid w:val="00375B66"/>
    <w:rsid w:val="003769AB"/>
    <w:rsid w:val="00380DDA"/>
    <w:rsid w:val="0038480E"/>
    <w:rsid w:val="00393764"/>
    <w:rsid w:val="00393B2C"/>
    <w:rsid w:val="00395F4F"/>
    <w:rsid w:val="00396C7F"/>
    <w:rsid w:val="00396CB3"/>
    <w:rsid w:val="003976AB"/>
    <w:rsid w:val="003A1F71"/>
    <w:rsid w:val="003A2047"/>
    <w:rsid w:val="003A23CD"/>
    <w:rsid w:val="003B1269"/>
    <w:rsid w:val="003B3B40"/>
    <w:rsid w:val="003B4298"/>
    <w:rsid w:val="003B5D0F"/>
    <w:rsid w:val="003C3D04"/>
    <w:rsid w:val="003C415C"/>
    <w:rsid w:val="003C6D7A"/>
    <w:rsid w:val="003C7988"/>
    <w:rsid w:val="003D38D3"/>
    <w:rsid w:val="003D5EF1"/>
    <w:rsid w:val="003E21C4"/>
    <w:rsid w:val="003F035A"/>
    <w:rsid w:val="003F4123"/>
    <w:rsid w:val="00403114"/>
    <w:rsid w:val="0041212C"/>
    <w:rsid w:val="00412EB2"/>
    <w:rsid w:val="00417EEC"/>
    <w:rsid w:val="00423B4B"/>
    <w:rsid w:val="00424AC2"/>
    <w:rsid w:val="0042771F"/>
    <w:rsid w:val="00431C70"/>
    <w:rsid w:val="00441B01"/>
    <w:rsid w:val="0044732F"/>
    <w:rsid w:val="0045394D"/>
    <w:rsid w:val="00472AD8"/>
    <w:rsid w:val="004810A0"/>
    <w:rsid w:val="0048501D"/>
    <w:rsid w:val="00485EF5"/>
    <w:rsid w:val="00486B96"/>
    <w:rsid w:val="00492E25"/>
    <w:rsid w:val="004930AF"/>
    <w:rsid w:val="0049344E"/>
    <w:rsid w:val="00494D6A"/>
    <w:rsid w:val="00496E73"/>
    <w:rsid w:val="004A28C5"/>
    <w:rsid w:val="004A2F20"/>
    <w:rsid w:val="004A41C8"/>
    <w:rsid w:val="004A4893"/>
    <w:rsid w:val="004B241A"/>
    <w:rsid w:val="004B44B4"/>
    <w:rsid w:val="004C4377"/>
    <w:rsid w:val="004D3765"/>
    <w:rsid w:val="004D4C51"/>
    <w:rsid w:val="004D4ECE"/>
    <w:rsid w:val="004D728F"/>
    <w:rsid w:val="004D763F"/>
    <w:rsid w:val="004E23B4"/>
    <w:rsid w:val="004E77AE"/>
    <w:rsid w:val="004F5A25"/>
    <w:rsid w:val="004F61EF"/>
    <w:rsid w:val="00501787"/>
    <w:rsid w:val="00502306"/>
    <w:rsid w:val="00503BF4"/>
    <w:rsid w:val="00507082"/>
    <w:rsid w:val="00507851"/>
    <w:rsid w:val="0051011B"/>
    <w:rsid w:val="00511F2E"/>
    <w:rsid w:val="005125BC"/>
    <w:rsid w:val="00517D48"/>
    <w:rsid w:val="00520843"/>
    <w:rsid w:val="00524806"/>
    <w:rsid w:val="00524809"/>
    <w:rsid w:val="00525850"/>
    <w:rsid w:val="00527560"/>
    <w:rsid w:val="005279F7"/>
    <w:rsid w:val="005314ED"/>
    <w:rsid w:val="00534CA1"/>
    <w:rsid w:val="00537B50"/>
    <w:rsid w:val="0054074D"/>
    <w:rsid w:val="00544474"/>
    <w:rsid w:val="005522D9"/>
    <w:rsid w:val="00552742"/>
    <w:rsid w:val="0055401C"/>
    <w:rsid w:val="00554FE4"/>
    <w:rsid w:val="005550CA"/>
    <w:rsid w:val="005558D6"/>
    <w:rsid w:val="00555B5A"/>
    <w:rsid w:val="00560A62"/>
    <w:rsid w:val="0056235A"/>
    <w:rsid w:val="00565291"/>
    <w:rsid w:val="0057084C"/>
    <w:rsid w:val="005720C7"/>
    <w:rsid w:val="005727A5"/>
    <w:rsid w:val="00576EB8"/>
    <w:rsid w:val="005773CC"/>
    <w:rsid w:val="00577710"/>
    <w:rsid w:val="005815AD"/>
    <w:rsid w:val="00583BAF"/>
    <w:rsid w:val="005876B8"/>
    <w:rsid w:val="00591A5D"/>
    <w:rsid w:val="0059589D"/>
    <w:rsid w:val="00596E24"/>
    <w:rsid w:val="005978A8"/>
    <w:rsid w:val="00597CF0"/>
    <w:rsid w:val="005A2F12"/>
    <w:rsid w:val="005A3F02"/>
    <w:rsid w:val="005A43F6"/>
    <w:rsid w:val="005A4DCB"/>
    <w:rsid w:val="005A7863"/>
    <w:rsid w:val="005B2792"/>
    <w:rsid w:val="005B44E0"/>
    <w:rsid w:val="005B55AE"/>
    <w:rsid w:val="005B7363"/>
    <w:rsid w:val="005D2962"/>
    <w:rsid w:val="005E089E"/>
    <w:rsid w:val="005E1AF0"/>
    <w:rsid w:val="005E638B"/>
    <w:rsid w:val="005F3B7C"/>
    <w:rsid w:val="00603DB7"/>
    <w:rsid w:val="006047ED"/>
    <w:rsid w:val="00606381"/>
    <w:rsid w:val="00610863"/>
    <w:rsid w:val="006125C3"/>
    <w:rsid w:val="00612858"/>
    <w:rsid w:val="00623EDB"/>
    <w:rsid w:val="0063033E"/>
    <w:rsid w:val="0064177E"/>
    <w:rsid w:val="0064180F"/>
    <w:rsid w:val="00644098"/>
    <w:rsid w:val="0065202E"/>
    <w:rsid w:val="00656DF2"/>
    <w:rsid w:val="0066087F"/>
    <w:rsid w:val="00660FA7"/>
    <w:rsid w:val="0066252E"/>
    <w:rsid w:val="00665C95"/>
    <w:rsid w:val="00665D5A"/>
    <w:rsid w:val="006757C2"/>
    <w:rsid w:val="00677A59"/>
    <w:rsid w:val="006922AD"/>
    <w:rsid w:val="00694AA5"/>
    <w:rsid w:val="006A64F7"/>
    <w:rsid w:val="006A7CB2"/>
    <w:rsid w:val="006B1AB6"/>
    <w:rsid w:val="006B3CF2"/>
    <w:rsid w:val="006B7EC7"/>
    <w:rsid w:val="006C0D13"/>
    <w:rsid w:val="006C4005"/>
    <w:rsid w:val="006C7A67"/>
    <w:rsid w:val="006C7B13"/>
    <w:rsid w:val="006D139E"/>
    <w:rsid w:val="006D268E"/>
    <w:rsid w:val="006D7204"/>
    <w:rsid w:val="006D7DCE"/>
    <w:rsid w:val="006E09A4"/>
    <w:rsid w:val="006E365C"/>
    <w:rsid w:val="006E39DD"/>
    <w:rsid w:val="006E714E"/>
    <w:rsid w:val="006F2E35"/>
    <w:rsid w:val="006F530E"/>
    <w:rsid w:val="006F54F0"/>
    <w:rsid w:val="006F7C92"/>
    <w:rsid w:val="0070045B"/>
    <w:rsid w:val="00700864"/>
    <w:rsid w:val="0070109A"/>
    <w:rsid w:val="00701A02"/>
    <w:rsid w:val="00704ABA"/>
    <w:rsid w:val="00706E99"/>
    <w:rsid w:val="00707DA9"/>
    <w:rsid w:val="007106F2"/>
    <w:rsid w:val="007144D2"/>
    <w:rsid w:val="0072044B"/>
    <w:rsid w:val="00721266"/>
    <w:rsid w:val="00726107"/>
    <w:rsid w:val="007310E7"/>
    <w:rsid w:val="00734175"/>
    <w:rsid w:val="007376F2"/>
    <w:rsid w:val="00737E32"/>
    <w:rsid w:val="00740232"/>
    <w:rsid w:val="00740587"/>
    <w:rsid w:val="00743CC0"/>
    <w:rsid w:val="00745A2C"/>
    <w:rsid w:val="00746688"/>
    <w:rsid w:val="007476BB"/>
    <w:rsid w:val="00750A46"/>
    <w:rsid w:val="00752312"/>
    <w:rsid w:val="0075321C"/>
    <w:rsid w:val="00756B7B"/>
    <w:rsid w:val="00763899"/>
    <w:rsid w:val="00765A11"/>
    <w:rsid w:val="0077136C"/>
    <w:rsid w:val="00783A58"/>
    <w:rsid w:val="00784C50"/>
    <w:rsid w:val="00791787"/>
    <w:rsid w:val="0079537C"/>
    <w:rsid w:val="0079741F"/>
    <w:rsid w:val="007B5D00"/>
    <w:rsid w:val="007B791D"/>
    <w:rsid w:val="007C3179"/>
    <w:rsid w:val="007C3D6E"/>
    <w:rsid w:val="007D0354"/>
    <w:rsid w:val="007D295D"/>
    <w:rsid w:val="007D366A"/>
    <w:rsid w:val="007D46FE"/>
    <w:rsid w:val="007D620D"/>
    <w:rsid w:val="007E013B"/>
    <w:rsid w:val="007E0215"/>
    <w:rsid w:val="007E220C"/>
    <w:rsid w:val="007E3607"/>
    <w:rsid w:val="007F46AA"/>
    <w:rsid w:val="008018A5"/>
    <w:rsid w:val="0080213F"/>
    <w:rsid w:val="00806A0D"/>
    <w:rsid w:val="00806BFE"/>
    <w:rsid w:val="00807D2A"/>
    <w:rsid w:val="008104B8"/>
    <w:rsid w:val="00813D53"/>
    <w:rsid w:val="008147DA"/>
    <w:rsid w:val="00821E72"/>
    <w:rsid w:val="00822F4E"/>
    <w:rsid w:val="00826D18"/>
    <w:rsid w:val="00831490"/>
    <w:rsid w:val="00842E22"/>
    <w:rsid w:val="0084552D"/>
    <w:rsid w:val="00851BAE"/>
    <w:rsid w:val="008522AB"/>
    <w:rsid w:val="00855A26"/>
    <w:rsid w:val="00871F80"/>
    <w:rsid w:val="00872064"/>
    <w:rsid w:val="00875792"/>
    <w:rsid w:val="00877A5D"/>
    <w:rsid w:val="008900AD"/>
    <w:rsid w:val="00893607"/>
    <w:rsid w:val="008939A5"/>
    <w:rsid w:val="00894C22"/>
    <w:rsid w:val="0089721E"/>
    <w:rsid w:val="008977F1"/>
    <w:rsid w:val="008A1F74"/>
    <w:rsid w:val="008A276A"/>
    <w:rsid w:val="008A2E14"/>
    <w:rsid w:val="008A61A7"/>
    <w:rsid w:val="008B3361"/>
    <w:rsid w:val="008B6DF0"/>
    <w:rsid w:val="008B771C"/>
    <w:rsid w:val="008C3159"/>
    <w:rsid w:val="008C5ED2"/>
    <w:rsid w:val="008C65C6"/>
    <w:rsid w:val="008D13CF"/>
    <w:rsid w:val="008D2298"/>
    <w:rsid w:val="008D302D"/>
    <w:rsid w:val="008D40BD"/>
    <w:rsid w:val="008D4285"/>
    <w:rsid w:val="008D47F9"/>
    <w:rsid w:val="008D5397"/>
    <w:rsid w:val="008E0B77"/>
    <w:rsid w:val="0090133F"/>
    <w:rsid w:val="00906E98"/>
    <w:rsid w:val="0091467B"/>
    <w:rsid w:val="00917881"/>
    <w:rsid w:val="009278EA"/>
    <w:rsid w:val="00940298"/>
    <w:rsid w:val="0094094C"/>
    <w:rsid w:val="00942D69"/>
    <w:rsid w:val="00945484"/>
    <w:rsid w:val="00946B43"/>
    <w:rsid w:val="00947B6E"/>
    <w:rsid w:val="00951699"/>
    <w:rsid w:val="00951EFF"/>
    <w:rsid w:val="00961620"/>
    <w:rsid w:val="009622BB"/>
    <w:rsid w:val="009644D7"/>
    <w:rsid w:val="009675A3"/>
    <w:rsid w:val="00975428"/>
    <w:rsid w:val="00975C7F"/>
    <w:rsid w:val="009805A0"/>
    <w:rsid w:val="00990664"/>
    <w:rsid w:val="009972F6"/>
    <w:rsid w:val="009B0359"/>
    <w:rsid w:val="009B3FED"/>
    <w:rsid w:val="009B765B"/>
    <w:rsid w:val="009C191D"/>
    <w:rsid w:val="009C3DD6"/>
    <w:rsid w:val="009C5790"/>
    <w:rsid w:val="009D1545"/>
    <w:rsid w:val="009D68CC"/>
    <w:rsid w:val="009E2CAA"/>
    <w:rsid w:val="009E3A01"/>
    <w:rsid w:val="009E5A87"/>
    <w:rsid w:val="009E7249"/>
    <w:rsid w:val="009F1B40"/>
    <w:rsid w:val="00A02E09"/>
    <w:rsid w:val="00A03B67"/>
    <w:rsid w:val="00A044E0"/>
    <w:rsid w:val="00A10C8D"/>
    <w:rsid w:val="00A15D81"/>
    <w:rsid w:val="00A15FE8"/>
    <w:rsid w:val="00A2058D"/>
    <w:rsid w:val="00A26488"/>
    <w:rsid w:val="00A26897"/>
    <w:rsid w:val="00A34580"/>
    <w:rsid w:val="00A34B45"/>
    <w:rsid w:val="00A3677C"/>
    <w:rsid w:val="00A418CF"/>
    <w:rsid w:val="00A43BE7"/>
    <w:rsid w:val="00A449EE"/>
    <w:rsid w:val="00A4611B"/>
    <w:rsid w:val="00A533B6"/>
    <w:rsid w:val="00A66C1D"/>
    <w:rsid w:val="00A7480F"/>
    <w:rsid w:val="00A76A1E"/>
    <w:rsid w:val="00A8090B"/>
    <w:rsid w:val="00A836EE"/>
    <w:rsid w:val="00A83AA7"/>
    <w:rsid w:val="00A849F6"/>
    <w:rsid w:val="00A86564"/>
    <w:rsid w:val="00A87FE3"/>
    <w:rsid w:val="00A9043F"/>
    <w:rsid w:val="00AA0656"/>
    <w:rsid w:val="00AA098E"/>
    <w:rsid w:val="00AA0F46"/>
    <w:rsid w:val="00AA1854"/>
    <w:rsid w:val="00AA6FFF"/>
    <w:rsid w:val="00AA7EAF"/>
    <w:rsid w:val="00AB15EE"/>
    <w:rsid w:val="00AB1791"/>
    <w:rsid w:val="00AB1EAA"/>
    <w:rsid w:val="00AB2592"/>
    <w:rsid w:val="00AB636F"/>
    <w:rsid w:val="00AC6AA1"/>
    <w:rsid w:val="00AD0E16"/>
    <w:rsid w:val="00AD25EF"/>
    <w:rsid w:val="00AD540D"/>
    <w:rsid w:val="00AD723C"/>
    <w:rsid w:val="00AE06A8"/>
    <w:rsid w:val="00AF0F00"/>
    <w:rsid w:val="00AF2CDF"/>
    <w:rsid w:val="00AF38A5"/>
    <w:rsid w:val="00B01371"/>
    <w:rsid w:val="00B0725D"/>
    <w:rsid w:val="00B13C2A"/>
    <w:rsid w:val="00B22C0C"/>
    <w:rsid w:val="00B32680"/>
    <w:rsid w:val="00B36FC6"/>
    <w:rsid w:val="00B376FB"/>
    <w:rsid w:val="00B51B41"/>
    <w:rsid w:val="00B51BC0"/>
    <w:rsid w:val="00B537E9"/>
    <w:rsid w:val="00B5631A"/>
    <w:rsid w:val="00B63DB2"/>
    <w:rsid w:val="00B71A80"/>
    <w:rsid w:val="00B73BA6"/>
    <w:rsid w:val="00B74A10"/>
    <w:rsid w:val="00B74A32"/>
    <w:rsid w:val="00B82ACB"/>
    <w:rsid w:val="00B83FB2"/>
    <w:rsid w:val="00B859B5"/>
    <w:rsid w:val="00B85CFC"/>
    <w:rsid w:val="00B87072"/>
    <w:rsid w:val="00B9071D"/>
    <w:rsid w:val="00B9079A"/>
    <w:rsid w:val="00BA0455"/>
    <w:rsid w:val="00BA08B6"/>
    <w:rsid w:val="00BA0B76"/>
    <w:rsid w:val="00BA6BF8"/>
    <w:rsid w:val="00BA7974"/>
    <w:rsid w:val="00BB6AFF"/>
    <w:rsid w:val="00BC006A"/>
    <w:rsid w:val="00BC55C8"/>
    <w:rsid w:val="00BC7158"/>
    <w:rsid w:val="00BC7413"/>
    <w:rsid w:val="00BD10FF"/>
    <w:rsid w:val="00BD4C6A"/>
    <w:rsid w:val="00BE7735"/>
    <w:rsid w:val="00C1413D"/>
    <w:rsid w:val="00C15096"/>
    <w:rsid w:val="00C153CE"/>
    <w:rsid w:val="00C178A5"/>
    <w:rsid w:val="00C21F0E"/>
    <w:rsid w:val="00C21F94"/>
    <w:rsid w:val="00C220D1"/>
    <w:rsid w:val="00C227B0"/>
    <w:rsid w:val="00C262C9"/>
    <w:rsid w:val="00C278ED"/>
    <w:rsid w:val="00C32109"/>
    <w:rsid w:val="00C34DB2"/>
    <w:rsid w:val="00C37131"/>
    <w:rsid w:val="00C4252A"/>
    <w:rsid w:val="00C43E22"/>
    <w:rsid w:val="00C452E2"/>
    <w:rsid w:val="00C45D21"/>
    <w:rsid w:val="00C5077C"/>
    <w:rsid w:val="00C5087C"/>
    <w:rsid w:val="00C61967"/>
    <w:rsid w:val="00C6327B"/>
    <w:rsid w:val="00C67753"/>
    <w:rsid w:val="00C724AF"/>
    <w:rsid w:val="00C72D98"/>
    <w:rsid w:val="00C73A13"/>
    <w:rsid w:val="00C765B0"/>
    <w:rsid w:val="00C81BB6"/>
    <w:rsid w:val="00C82737"/>
    <w:rsid w:val="00C9307B"/>
    <w:rsid w:val="00CA0076"/>
    <w:rsid w:val="00CA5671"/>
    <w:rsid w:val="00CB2C91"/>
    <w:rsid w:val="00CB4616"/>
    <w:rsid w:val="00CB5DB5"/>
    <w:rsid w:val="00CB74BC"/>
    <w:rsid w:val="00CC4282"/>
    <w:rsid w:val="00CC4792"/>
    <w:rsid w:val="00CC4BFE"/>
    <w:rsid w:val="00CC4DDC"/>
    <w:rsid w:val="00CC5DD3"/>
    <w:rsid w:val="00CC6EBB"/>
    <w:rsid w:val="00CD1679"/>
    <w:rsid w:val="00CD2681"/>
    <w:rsid w:val="00D0015F"/>
    <w:rsid w:val="00D03975"/>
    <w:rsid w:val="00D0454F"/>
    <w:rsid w:val="00D063AE"/>
    <w:rsid w:val="00D06B7A"/>
    <w:rsid w:val="00D07D87"/>
    <w:rsid w:val="00D07E65"/>
    <w:rsid w:val="00D14FA5"/>
    <w:rsid w:val="00D16DD2"/>
    <w:rsid w:val="00D22463"/>
    <w:rsid w:val="00D25811"/>
    <w:rsid w:val="00D278E0"/>
    <w:rsid w:val="00D32015"/>
    <w:rsid w:val="00D347A8"/>
    <w:rsid w:val="00D410D0"/>
    <w:rsid w:val="00D414D3"/>
    <w:rsid w:val="00D44CFE"/>
    <w:rsid w:val="00D47CF9"/>
    <w:rsid w:val="00D516FC"/>
    <w:rsid w:val="00D51FB1"/>
    <w:rsid w:val="00D52335"/>
    <w:rsid w:val="00D53E3E"/>
    <w:rsid w:val="00D56F3A"/>
    <w:rsid w:val="00D6009C"/>
    <w:rsid w:val="00D6079F"/>
    <w:rsid w:val="00D63C5B"/>
    <w:rsid w:val="00D67A09"/>
    <w:rsid w:val="00D71993"/>
    <w:rsid w:val="00D7479C"/>
    <w:rsid w:val="00D75370"/>
    <w:rsid w:val="00D76551"/>
    <w:rsid w:val="00D80638"/>
    <w:rsid w:val="00D8319C"/>
    <w:rsid w:val="00D84E42"/>
    <w:rsid w:val="00D905A5"/>
    <w:rsid w:val="00DA0E51"/>
    <w:rsid w:val="00DA14E5"/>
    <w:rsid w:val="00DA19E3"/>
    <w:rsid w:val="00DA6E88"/>
    <w:rsid w:val="00DB1647"/>
    <w:rsid w:val="00DB3431"/>
    <w:rsid w:val="00DC25C0"/>
    <w:rsid w:val="00DC444C"/>
    <w:rsid w:val="00DC6458"/>
    <w:rsid w:val="00DD0B8C"/>
    <w:rsid w:val="00DD6068"/>
    <w:rsid w:val="00DE4EBD"/>
    <w:rsid w:val="00DE56B8"/>
    <w:rsid w:val="00DE7AAC"/>
    <w:rsid w:val="00DF57A1"/>
    <w:rsid w:val="00DF62FC"/>
    <w:rsid w:val="00DF673F"/>
    <w:rsid w:val="00DF6953"/>
    <w:rsid w:val="00E01786"/>
    <w:rsid w:val="00E01EF8"/>
    <w:rsid w:val="00E04A85"/>
    <w:rsid w:val="00E0678E"/>
    <w:rsid w:val="00E1043D"/>
    <w:rsid w:val="00E15581"/>
    <w:rsid w:val="00E17538"/>
    <w:rsid w:val="00E20395"/>
    <w:rsid w:val="00E212E4"/>
    <w:rsid w:val="00E23BD8"/>
    <w:rsid w:val="00E31317"/>
    <w:rsid w:val="00E318BB"/>
    <w:rsid w:val="00E3307E"/>
    <w:rsid w:val="00E33B06"/>
    <w:rsid w:val="00E353AC"/>
    <w:rsid w:val="00E4270A"/>
    <w:rsid w:val="00E52A52"/>
    <w:rsid w:val="00E54C6D"/>
    <w:rsid w:val="00E63C1E"/>
    <w:rsid w:val="00E652EA"/>
    <w:rsid w:val="00E717A1"/>
    <w:rsid w:val="00E80571"/>
    <w:rsid w:val="00E807C0"/>
    <w:rsid w:val="00E84422"/>
    <w:rsid w:val="00E85FE1"/>
    <w:rsid w:val="00E86388"/>
    <w:rsid w:val="00E87653"/>
    <w:rsid w:val="00E944CD"/>
    <w:rsid w:val="00E94E4B"/>
    <w:rsid w:val="00E95E8E"/>
    <w:rsid w:val="00EA0BA7"/>
    <w:rsid w:val="00EA0DE3"/>
    <w:rsid w:val="00EA7EA1"/>
    <w:rsid w:val="00EA7F94"/>
    <w:rsid w:val="00EB22B9"/>
    <w:rsid w:val="00EB612C"/>
    <w:rsid w:val="00EB6683"/>
    <w:rsid w:val="00EC173D"/>
    <w:rsid w:val="00EC2292"/>
    <w:rsid w:val="00ED0968"/>
    <w:rsid w:val="00ED50B1"/>
    <w:rsid w:val="00ED6E6A"/>
    <w:rsid w:val="00EE039C"/>
    <w:rsid w:val="00EE0530"/>
    <w:rsid w:val="00EE22F6"/>
    <w:rsid w:val="00EE2D5C"/>
    <w:rsid w:val="00EE3008"/>
    <w:rsid w:val="00EE39D7"/>
    <w:rsid w:val="00EE48A5"/>
    <w:rsid w:val="00EF165C"/>
    <w:rsid w:val="00EF74D1"/>
    <w:rsid w:val="00F001AB"/>
    <w:rsid w:val="00F00260"/>
    <w:rsid w:val="00F026F3"/>
    <w:rsid w:val="00F06FCF"/>
    <w:rsid w:val="00F144C7"/>
    <w:rsid w:val="00F15A7A"/>
    <w:rsid w:val="00F217AF"/>
    <w:rsid w:val="00F21CEF"/>
    <w:rsid w:val="00F237BB"/>
    <w:rsid w:val="00F27C3A"/>
    <w:rsid w:val="00F3076C"/>
    <w:rsid w:val="00F4046B"/>
    <w:rsid w:val="00F40C40"/>
    <w:rsid w:val="00F43732"/>
    <w:rsid w:val="00F467B7"/>
    <w:rsid w:val="00F52125"/>
    <w:rsid w:val="00F55438"/>
    <w:rsid w:val="00F56A40"/>
    <w:rsid w:val="00F62D50"/>
    <w:rsid w:val="00F67097"/>
    <w:rsid w:val="00F672CE"/>
    <w:rsid w:val="00F702AB"/>
    <w:rsid w:val="00F71AF6"/>
    <w:rsid w:val="00F72233"/>
    <w:rsid w:val="00F73CA1"/>
    <w:rsid w:val="00F75F58"/>
    <w:rsid w:val="00F76374"/>
    <w:rsid w:val="00F80445"/>
    <w:rsid w:val="00F84384"/>
    <w:rsid w:val="00F856CA"/>
    <w:rsid w:val="00F93AC4"/>
    <w:rsid w:val="00F94B03"/>
    <w:rsid w:val="00F95E62"/>
    <w:rsid w:val="00FA2BEF"/>
    <w:rsid w:val="00FC1557"/>
    <w:rsid w:val="00FC36B6"/>
    <w:rsid w:val="00FC40B5"/>
    <w:rsid w:val="00FC4DF3"/>
    <w:rsid w:val="00FE07F4"/>
    <w:rsid w:val="00FF1441"/>
    <w:rsid w:val="00FF3FB9"/>
  </w:rsids>
  <m:mathPr>
    <m:mathFont m:val="Cambria Math"/>
    <m:brkBin m:val="before"/>
    <m:brkBinSub m:val="--"/>
    <m:smallFrac m:val="off"/>
    <m:dispDef/>
    <m:lMargin m:val="0"/>
    <m:rMargin m:val="0"/>
    <m:defJc m:val="centerGroup"/>
    <m:wrapIndent m:val="1440"/>
    <m:intLim m:val="subSup"/>
    <m:naryLim m:val="undOvr"/>
  </m:mathPr>
  <w:uiCompat97To2003/>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807D2A"/>
    <w:rPr>
      <w:rFonts w:ascii="Calibri" w:hAnsi="Calibri" w:cs="Calibri"/>
      <w:sz w:val="24"/>
      <w:szCs w:val="24"/>
      <w:lang w:eastAsia="en-US"/>
    </w:rPr>
  </w:style>
  <w:style w:type="paragraph" w:styleId="Heading1">
    <w:name w:val="heading 1"/>
    <w:basedOn w:val="Normal"/>
    <w:next w:val="Normal"/>
    <w:link w:val="Heading1Char"/>
    <w:uiPriority w:val="99"/>
    <w:qFormat/>
    <w:rsid w:val="00EA0BA7"/>
    <w:pPr>
      <w:keepNext/>
      <w:jc w:val="center"/>
      <w:outlineLvl w:val="0"/>
    </w:pPr>
    <w:rPr>
      <w:rFonts w:ascii="Century Gothic" w:hAnsi="Century Gothic" w:cs="Times New Roman"/>
      <w:b/>
      <w:bCs/>
      <w:color w:val="FFFFFF"/>
      <w:sz w:val="28"/>
      <w:szCs w:val="28"/>
    </w:rPr>
  </w:style>
  <w:style w:type="paragraph" w:styleId="Heading2">
    <w:name w:val="heading 2"/>
    <w:basedOn w:val="Standard"/>
    <w:next w:val="Standard"/>
    <w:link w:val="Heading2Char"/>
    <w:uiPriority w:val="99"/>
    <w:qFormat/>
    <w:rsid w:val="000F2B32"/>
    <w:pPr>
      <w:keepNext/>
      <w:spacing w:before="240" w:after="60"/>
      <w:outlineLvl w:val="1"/>
    </w:pPr>
    <w:rPr>
      <w:rFonts w:ascii="Arial" w:hAnsi="Arial"/>
      <w:b/>
      <w:bCs/>
      <w:i/>
      <w:iCs/>
      <w:sz w:val="28"/>
      <w:szCs w:val="28"/>
      <w:lang w:val="en-US"/>
    </w:rPr>
  </w:style>
  <w:style w:type="paragraph" w:styleId="Heading3">
    <w:name w:val="heading 3"/>
    <w:basedOn w:val="Standard"/>
    <w:next w:val="Standard"/>
    <w:link w:val="Heading3Char"/>
    <w:uiPriority w:val="99"/>
    <w:qFormat/>
    <w:rsid w:val="000F2B32"/>
    <w:pPr>
      <w:keepNext/>
      <w:spacing w:before="240" w:after="60"/>
      <w:outlineLvl w:val="2"/>
    </w:pPr>
    <w:rPr>
      <w:rFonts w:ascii="Arial" w:hAnsi="Arial"/>
      <w:b/>
      <w:bCs/>
      <w:sz w:val="26"/>
      <w:szCs w:val="26"/>
      <w:lang w:val="en-US"/>
    </w:rPr>
  </w:style>
  <w:style w:type="paragraph" w:styleId="Heading4">
    <w:name w:val="heading 4"/>
    <w:basedOn w:val="Standard"/>
    <w:next w:val="Standard"/>
    <w:link w:val="Heading4Char"/>
    <w:uiPriority w:val="99"/>
    <w:qFormat/>
    <w:rsid w:val="000F2B32"/>
    <w:pPr>
      <w:keepNext/>
      <w:jc w:val="center"/>
      <w:outlineLvl w:val="3"/>
    </w:pPr>
    <w:rPr>
      <w:rFonts w:ascii="Century Gothic" w:hAnsi="Century Gothic"/>
      <w:color w:val="000000"/>
      <w:sz w:val="28"/>
      <w:szCs w:val="28"/>
      <w:lang w:val="en-US"/>
    </w:rPr>
  </w:style>
  <w:style w:type="paragraph" w:styleId="Heading5">
    <w:name w:val="heading 5"/>
    <w:basedOn w:val="Standard"/>
    <w:next w:val="Standard"/>
    <w:link w:val="Heading5Char"/>
    <w:uiPriority w:val="99"/>
    <w:qFormat/>
    <w:rsid w:val="000F2B32"/>
    <w:pPr>
      <w:keepNext/>
      <w:ind w:left="500"/>
      <w:jc w:val="center"/>
      <w:outlineLvl w:val="4"/>
    </w:pPr>
    <w:rPr>
      <w:rFonts w:ascii="Century Gothic" w:hAnsi="Century Gothic"/>
      <w:b/>
      <w:i/>
      <w:sz w:val="28"/>
      <w:szCs w:val="28"/>
      <w:u w:val="single"/>
    </w:rPr>
  </w:style>
  <w:style w:type="paragraph" w:styleId="Heading6">
    <w:name w:val="heading 6"/>
    <w:basedOn w:val="Standard"/>
    <w:next w:val="Standard"/>
    <w:link w:val="Heading6Char"/>
    <w:uiPriority w:val="99"/>
    <w:qFormat/>
    <w:rsid w:val="000F2B32"/>
    <w:pPr>
      <w:keepNext/>
      <w:outlineLvl w:val="5"/>
    </w:pPr>
    <w:rPr>
      <w:rFonts w:ascii="Century Gothic" w:hAnsi="Century Gothic"/>
      <w:b/>
      <w:bCs/>
      <w:sz w:val="28"/>
      <w:u w:val="single"/>
    </w:rPr>
  </w:style>
  <w:style w:type="paragraph" w:styleId="Heading7">
    <w:name w:val="heading 7"/>
    <w:basedOn w:val="Standard"/>
    <w:next w:val="Standard"/>
    <w:link w:val="Heading7Char"/>
    <w:uiPriority w:val="99"/>
    <w:qFormat/>
    <w:rsid w:val="000F2B32"/>
    <w:pPr>
      <w:keepNext/>
      <w:ind w:left="-15"/>
      <w:outlineLvl w:val="6"/>
    </w:pPr>
    <w:rPr>
      <w:rFonts w:ascii="Century Gothic" w:hAnsi="Century Gothic"/>
      <w:b/>
      <w:bCs/>
      <w:sz w:val="28"/>
      <w:u w:val="single"/>
    </w:rPr>
  </w:style>
  <w:style w:type="paragraph" w:styleId="Heading8">
    <w:name w:val="heading 8"/>
    <w:basedOn w:val="Standard"/>
    <w:next w:val="Standard"/>
    <w:link w:val="Heading8Char"/>
    <w:uiPriority w:val="99"/>
    <w:qFormat/>
    <w:rsid w:val="000F2B32"/>
    <w:pPr>
      <w:keepNext/>
      <w:ind w:left="500"/>
      <w:jc w:val="center"/>
      <w:outlineLvl w:val="7"/>
    </w:pPr>
    <w:rPr>
      <w:rFonts w:ascii="Century Gothic" w:hAnsi="Century Gothic"/>
      <w:b/>
      <w:iCs/>
      <w:sz w:val="28"/>
      <w:szCs w:val="28"/>
      <w:u w:val="single"/>
    </w:rPr>
  </w:style>
  <w:style w:type="paragraph" w:styleId="Heading9">
    <w:name w:val="heading 9"/>
    <w:basedOn w:val="Standard"/>
    <w:next w:val="Standard"/>
    <w:link w:val="Heading9Char"/>
    <w:uiPriority w:val="99"/>
    <w:qFormat/>
    <w:rsid w:val="000F2B32"/>
    <w:pPr>
      <w:keepNext/>
      <w:jc w:val="center"/>
      <w:outlineLvl w:val="8"/>
    </w:pPr>
    <w:rPr>
      <w:rFonts w:ascii="Century Gothic" w:hAnsi="Century Gothic"/>
      <w:b/>
      <w:bCs/>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F2B32"/>
    <w:rPr>
      <w:rFonts w:ascii="Century Gothic" w:hAnsi="Century Gothic" w:cs="Times New Roman"/>
      <w:b/>
      <w:color w:val="FFFFFF"/>
      <w:sz w:val="28"/>
      <w:lang w:eastAsia="en-US"/>
    </w:rPr>
  </w:style>
  <w:style w:type="character" w:customStyle="1" w:styleId="Heading2Char">
    <w:name w:val="Heading 2 Char"/>
    <w:basedOn w:val="DefaultParagraphFont"/>
    <w:link w:val="Heading2"/>
    <w:uiPriority w:val="99"/>
    <w:locked/>
    <w:rsid w:val="000F2B32"/>
    <w:rPr>
      <w:rFonts w:ascii="Arial" w:hAnsi="Arial" w:cs="Times New Roman"/>
      <w:b/>
      <w:i/>
      <w:kern w:val="3"/>
      <w:sz w:val="28"/>
      <w:lang w:val="en-US"/>
    </w:rPr>
  </w:style>
  <w:style w:type="character" w:customStyle="1" w:styleId="Heading3Char">
    <w:name w:val="Heading 3 Char"/>
    <w:basedOn w:val="DefaultParagraphFont"/>
    <w:link w:val="Heading3"/>
    <w:uiPriority w:val="99"/>
    <w:locked/>
    <w:rsid w:val="000F2B32"/>
    <w:rPr>
      <w:rFonts w:ascii="Arial" w:hAnsi="Arial" w:cs="Times New Roman"/>
      <w:b/>
      <w:kern w:val="3"/>
      <w:sz w:val="26"/>
      <w:lang w:val="en-US"/>
    </w:rPr>
  </w:style>
  <w:style w:type="character" w:customStyle="1" w:styleId="Heading4Char">
    <w:name w:val="Heading 4 Char"/>
    <w:basedOn w:val="DefaultParagraphFont"/>
    <w:link w:val="Heading4"/>
    <w:uiPriority w:val="99"/>
    <w:locked/>
    <w:rsid w:val="000F2B32"/>
    <w:rPr>
      <w:rFonts w:ascii="Century Gothic" w:hAnsi="Century Gothic" w:cs="Times New Roman"/>
      <w:color w:val="000000"/>
      <w:kern w:val="3"/>
      <w:sz w:val="28"/>
      <w:lang w:val="en-US"/>
    </w:rPr>
  </w:style>
  <w:style w:type="character" w:customStyle="1" w:styleId="Heading5Char">
    <w:name w:val="Heading 5 Char"/>
    <w:basedOn w:val="DefaultParagraphFont"/>
    <w:link w:val="Heading5"/>
    <w:uiPriority w:val="99"/>
    <w:locked/>
    <w:rsid w:val="000F2B32"/>
    <w:rPr>
      <w:rFonts w:ascii="Century Gothic" w:hAnsi="Century Gothic" w:cs="Times New Roman"/>
      <w:b/>
      <w:i/>
      <w:kern w:val="3"/>
      <w:sz w:val="28"/>
      <w:u w:val="single"/>
    </w:rPr>
  </w:style>
  <w:style w:type="character" w:customStyle="1" w:styleId="Heading6Char">
    <w:name w:val="Heading 6 Char"/>
    <w:basedOn w:val="DefaultParagraphFont"/>
    <w:link w:val="Heading6"/>
    <w:uiPriority w:val="99"/>
    <w:locked/>
    <w:rsid w:val="000F2B32"/>
    <w:rPr>
      <w:rFonts w:ascii="Century Gothic" w:hAnsi="Century Gothic" w:cs="Times New Roman"/>
      <w:b/>
      <w:kern w:val="3"/>
      <w:sz w:val="24"/>
      <w:u w:val="single"/>
    </w:rPr>
  </w:style>
  <w:style w:type="character" w:customStyle="1" w:styleId="Heading7Char">
    <w:name w:val="Heading 7 Char"/>
    <w:basedOn w:val="DefaultParagraphFont"/>
    <w:link w:val="Heading7"/>
    <w:uiPriority w:val="99"/>
    <w:locked/>
    <w:rsid w:val="000F2B32"/>
    <w:rPr>
      <w:rFonts w:ascii="Century Gothic" w:hAnsi="Century Gothic" w:cs="Times New Roman"/>
      <w:b/>
      <w:kern w:val="3"/>
      <w:sz w:val="24"/>
      <w:u w:val="single"/>
    </w:rPr>
  </w:style>
  <w:style w:type="character" w:customStyle="1" w:styleId="Heading8Char">
    <w:name w:val="Heading 8 Char"/>
    <w:basedOn w:val="DefaultParagraphFont"/>
    <w:link w:val="Heading8"/>
    <w:uiPriority w:val="99"/>
    <w:locked/>
    <w:rsid w:val="000F2B32"/>
    <w:rPr>
      <w:rFonts w:ascii="Century Gothic" w:hAnsi="Century Gothic" w:cs="Times New Roman"/>
      <w:b/>
      <w:kern w:val="3"/>
      <w:sz w:val="28"/>
      <w:u w:val="single"/>
    </w:rPr>
  </w:style>
  <w:style w:type="character" w:customStyle="1" w:styleId="Heading9Char">
    <w:name w:val="Heading 9 Char"/>
    <w:basedOn w:val="DefaultParagraphFont"/>
    <w:link w:val="Heading9"/>
    <w:uiPriority w:val="99"/>
    <w:locked/>
    <w:rsid w:val="000F2B32"/>
    <w:rPr>
      <w:rFonts w:ascii="Century Gothic" w:hAnsi="Century Gothic" w:cs="Times New Roman"/>
      <w:b/>
      <w:kern w:val="3"/>
      <w:sz w:val="28"/>
    </w:rPr>
  </w:style>
  <w:style w:type="character" w:styleId="Hyperlink">
    <w:name w:val="Hyperlink"/>
    <w:basedOn w:val="DefaultParagraphFont"/>
    <w:uiPriority w:val="99"/>
    <w:rsid w:val="00EA0BA7"/>
    <w:rPr>
      <w:rFonts w:cs="Times New Roman"/>
      <w:color w:val="0000FF"/>
      <w:u w:val="single"/>
    </w:rPr>
  </w:style>
  <w:style w:type="paragraph" w:styleId="Header">
    <w:name w:val="header"/>
    <w:basedOn w:val="Normal"/>
    <w:link w:val="HeaderChar"/>
    <w:uiPriority w:val="99"/>
    <w:rsid w:val="00EA0BA7"/>
    <w:pPr>
      <w:tabs>
        <w:tab w:val="center" w:pos="4320"/>
        <w:tab w:val="right" w:pos="8640"/>
      </w:tabs>
    </w:pPr>
    <w:rPr>
      <w:rFonts w:ascii="Tahoma" w:hAnsi="Tahoma" w:cs="Times New Roman"/>
      <w:sz w:val="22"/>
      <w:szCs w:val="22"/>
    </w:rPr>
  </w:style>
  <w:style w:type="character" w:customStyle="1" w:styleId="HeaderChar">
    <w:name w:val="Header Char"/>
    <w:basedOn w:val="DefaultParagraphFont"/>
    <w:link w:val="Header"/>
    <w:uiPriority w:val="99"/>
    <w:locked/>
    <w:rsid w:val="000F2B32"/>
    <w:rPr>
      <w:rFonts w:ascii="Tahoma" w:hAnsi="Tahoma" w:cs="Times New Roman"/>
      <w:sz w:val="22"/>
      <w:lang w:eastAsia="en-US"/>
    </w:rPr>
  </w:style>
  <w:style w:type="paragraph" w:styleId="Footer">
    <w:name w:val="footer"/>
    <w:basedOn w:val="Normal"/>
    <w:link w:val="FooterChar"/>
    <w:uiPriority w:val="99"/>
    <w:rsid w:val="00EA0BA7"/>
    <w:pPr>
      <w:tabs>
        <w:tab w:val="center" w:pos="4320"/>
        <w:tab w:val="right" w:pos="8640"/>
      </w:tabs>
    </w:pPr>
    <w:rPr>
      <w:rFonts w:ascii="Tahoma" w:hAnsi="Tahoma" w:cs="Times New Roman"/>
      <w:sz w:val="22"/>
      <w:szCs w:val="22"/>
    </w:rPr>
  </w:style>
  <w:style w:type="character" w:customStyle="1" w:styleId="FooterChar">
    <w:name w:val="Footer Char"/>
    <w:basedOn w:val="DefaultParagraphFont"/>
    <w:link w:val="Footer"/>
    <w:uiPriority w:val="99"/>
    <w:locked/>
    <w:rsid w:val="00706E99"/>
    <w:rPr>
      <w:rFonts w:ascii="Tahoma" w:hAnsi="Tahoma" w:cs="Times New Roman"/>
      <w:sz w:val="22"/>
      <w:lang w:eastAsia="en-US"/>
    </w:rPr>
  </w:style>
  <w:style w:type="character" w:styleId="FollowedHyperlink">
    <w:name w:val="FollowedHyperlink"/>
    <w:basedOn w:val="DefaultParagraphFont"/>
    <w:uiPriority w:val="99"/>
    <w:rsid w:val="00EA0BA7"/>
    <w:rPr>
      <w:rFonts w:cs="Times New Roman"/>
      <w:color w:val="800080"/>
      <w:u w:val="single"/>
    </w:rPr>
  </w:style>
  <w:style w:type="paragraph" w:styleId="BodyText2">
    <w:name w:val="Body Text 2"/>
    <w:basedOn w:val="Normal"/>
    <w:link w:val="BodyText2Char"/>
    <w:uiPriority w:val="99"/>
    <w:rsid w:val="00EA0BA7"/>
    <w:pPr>
      <w:tabs>
        <w:tab w:val="left" w:pos="450"/>
        <w:tab w:val="left" w:pos="1890"/>
      </w:tabs>
    </w:pPr>
    <w:rPr>
      <w:rFonts w:ascii="Times New Roman" w:hAnsi="Times New Roman" w:cs="Times New Roman"/>
      <w:sz w:val="22"/>
      <w:szCs w:val="20"/>
      <w:lang w:val="en-US"/>
    </w:rPr>
  </w:style>
  <w:style w:type="character" w:customStyle="1" w:styleId="BodyText2Char">
    <w:name w:val="Body Text 2 Char"/>
    <w:basedOn w:val="DefaultParagraphFont"/>
    <w:link w:val="BodyText2"/>
    <w:uiPriority w:val="99"/>
    <w:locked/>
    <w:rsid w:val="000F2B32"/>
    <w:rPr>
      <w:rFonts w:cs="Times New Roman"/>
      <w:sz w:val="22"/>
      <w:lang w:val="en-US" w:eastAsia="en-US"/>
    </w:rPr>
  </w:style>
  <w:style w:type="paragraph" w:styleId="BodyText">
    <w:name w:val="Body Text"/>
    <w:basedOn w:val="Normal"/>
    <w:link w:val="BodyTextChar1"/>
    <w:uiPriority w:val="99"/>
    <w:rsid w:val="00EA0BA7"/>
    <w:pPr>
      <w:spacing w:after="120"/>
    </w:pPr>
    <w:rPr>
      <w:rFonts w:ascii="Tahoma" w:hAnsi="Tahoma" w:cs="Times New Roman"/>
      <w:sz w:val="22"/>
      <w:szCs w:val="20"/>
    </w:rPr>
  </w:style>
  <w:style w:type="character" w:customStyle="1" w:styleId="BodyTextChar">
    <w:name w:val="Body Text Char"/>
    <w:basedOn w:val="DefaultParagraphFont"/>
    <w:link w:val="BodyText"/>
    <w:uiPriority w:val="99"/>
    <w:semiHidden/>
    <w:locked/>
    <w:rsid w:val="000F2B32"/>
    <w:rPr>
      <w:rFonts w:cs="Times New Roman"/>
    </w:rPr>
  </w:style>
  <w:style w:type="character" w:styleId="PageNumber">
    <w:name w:val="page number"/>
    <w:basedOn w:val="DefaultParagraphFont"/>
    <w:uiPriority w:val="99"/>
    <w:rsid w:val="00EA0BA7"/>
    <w:rPr>
      <w:rFonts w:cs="Times New Roman"/>
    </w:rPr>
  </w:style>
  <w:style w:type="paragraph" w:styleId="BalloonText">
    <w:name w:val="Balloon Text"/>
    <w:basedOn w:val="Normal"/>
    <w:link w:val="BalloonTextChar"/>
    <w:uiPriority w:val="99"/>
    <w:semiHidden/>
    <w:rsid w:val="00EA0BA7"/>
    <w:rPr>
      <w:sz w:val="16"/>
      <w:szCs w:val="16"/>
    </w:rPr>
  </w:style>
  <w:style w:type="character" w:customStyle="1" w:styleId="BalloonTextChar">
    <w:name w:val="Balloon Text Char"/>
    <w:basedOn w:val="DefaultParagraphFont"/>
    <w:link w:val="BalloonText"/>
    <w:uiPriority w:val="99"/>
    <w:semiHidden/>
    <w:locked/>
    <w:rsid w:val="00591A5D"/>
    <w:rPr>
      <w:rFonts w:cs="Calibri"/>
      <w:sz w:val="2"/>
      <w:lang w:eastAsia="en-US"/>
    </w:rPr>
  </w:style>
  <w:style w:type="character" w:customStyle="1" w:styleId="default">
    <w:name w:val="default"/>
    <w:basedOn w:val="DefaultParagraphFont"/>
    <w:uiPriority w:val="99"/>
    <w:rsid w:val="00EA0BA7"/>
    <w:rPr>
      <w:rFonts w:cs="Times New Roman"/>
    </w:rPr>
  </w:style>
  <w:style w:type="paragraph" w:styleId="NormalWeb">
    <w:name w:val="Normal (Web)"/>
    <w:basedOn w:val="Normal"/>
    <w:link w:val="NormalWebChar"/>
    <w:uiPriority w:val="99"/>
    <w:rsid w:val="00EA0BA7"/>
    <w:pPr>
      <w:spacing w:before="100" w:beforeAutospacing="1" w:after="119"/>
    </w:pPr>
    <w:rPr>
      <w:rFonts w:ascii="Times New Roman" w:hAnsi="Times New Roman" w:cs="Times New Roman"/>
      <w:szCs w:val="20"/>
      <w:lang w:eastAsia="en-GB"/>
    </w:rPr>
  </w:style>
  <w:style w:type="paragraph" w:customStyle="1" w:styleId="western">
    <w:name w:val="western"/>
    <w:basedOn w:val="Normal"/>
    <w:uiPriority w:val="99"/>
    <w:rsid w:val="00EA0BA7"/>
    <w:pPr>
      <w:spacing w:before="100" w:beforeAutospacing="1" w:after="119"/>
    </w:pPr>
    <w:rPr>
      <w:rFonts w:ascii="Times New Roman" w:hAnsi="Times New Roman" w:cs="Times New Roman"/>
      <w:lang w:eastAsia="en-GB"/>
    </w:rPr>
  </w:style>
  <w:style w:type="character" w:styleId="Emphasis">
    <w:name w:val="Emphasis"/>
    <w:basedOn w:val="DefaultParagraphFont"/>
    <w:uiPriority w:val="99"/>
    <w:qFormat/>
    <w:rsid w:val="00EA0BA7"/>
    <w:rPr>
      <w:rFonts w:cs="Times New Roman"/>
      <w:i/>
    </w:rPr>
  </w:style>
  <w:style w:type="paragraph" w:customStyle="1" w:styleId="Standard">
    <w:name w:val="Standard"/>
    <w:uiPriority w:val="99"/>
    <w:rsid w:val="000F2B32"/>
    <w:pPr>
      <w:suppressAutoHyphens/>
      <w:autoSpaceDN w:val="0"/>
      <w:textAlignment w:val="baseline"/>
    </w:pPr>
    <w:rPr>
      <w:rFonts w:ascii="Garamond" w:hAnsi="Garamond"/>
      <w:kern w:val="3"/>
      <w:sz w:val="24"/>
      <w:szCs w:val="24"/>
    </w:rPr>
  </w:style>
  <w:style w:type="paragraph" w:customStyle="1" w:styleId="Textbody">
    <w:name w:val="Text body"/>
    <w:basedOn w:val="Standard"/>
    <w:uiPriority w:val="99"/>
    <w:rsid w:val="000F2B32"/>
    <w:pPr>
      <w:spacing w:after="120"/>
    </w:pPr>
    <w:rPr>
      <w:lang w:val="en-US"/>
    </w:rPr>
  </w:style>
  <w:style w:type="paragraph" w:customStyle="1" w:styleId="Textbodyindent">
    <w:name w:val="Text body indent"/>
    <w:basedOn w:val="Standard"/>
    <w:uiPriority w:val="99"/>
    <w:rsid w:val="000F2B32"/>
    <w:pPr>
      <w:tabs>
        <w:tab w:val="left" w:pos="345"/>
      </w:tabs>
      <w:ind w:left="-15"/>
    </w:pPr>
    <w:rPr>
      <w:rFonts w:ascii="Century Gothic" w:hAnsi="Century Gothic"/>
    </w:rPr>
  </w:style>
  <w:style w:type="paragraph" w:customStyle="1" w:styleId="Heading">
    <w:name w:val="Heading"/>
    <w:basedOn w:val="Standard"/>
    <w:next w:val="Textbody"/>
    <w:uiPriority w:val="99"/>
    <w:rsid w:val="000F2B32"/>
    <w:pPr>
      <w:keepNext/>
      <w:spacing w:before="240" w:after="120"/>
    </w:pPr>
    <w:rPr>
      <w:rFonts w:ascii="Arial" w:hAnsi="Arial" w:cs="Tahoma"/>
      <w:sz w:val="28"/>
      <w:szCs w:val="28"/>
    </w:rPr>
  </w:style>
  <w:style w:type="paragraph" w:styleId="List">
    <w:name w:val="List"/>
    <w:basedOn w:val="Textbody"/>
    <w:uiPriority w:val="99"/>
    <w:rsid w:val="000F2B32"/>
    <w:rPr>
      <w:rFonts w:cs="Tahoma"/>
    </w:rPr>
  </w:style>
  <w:style w:type="paragraph" w:customStyle="1" w:styleId="TableContents">
    <w:name w:val="Table Contents"/>
    <w:basedOn w:val="Standard"/>
    <w:uiPriority w:val="99"/>
    <w:rsid w:val="000F2B32"/>
    <w:pPr>
      <w:suppressLineNumbers/>
    </w:pPr>
  </w:style>
  <w:style w:type="paragraph" w:customStyle="1" w:styleId="TableHeading">
    <w:name w:val="Table Heading"/>
    <w:basedOn w:val="TableContents"/>
    <w:uiPriority w:val="99"/>
    <w:rsid w:val="000F2B32"/>
    <w:pPr>
      <w:jc w:val="center"/>
    </w:pPr>
    <w:rPr>
      <w:b/>
      <w:bCs/>
    </w:rPr>
  </w:style>
  <w:style w:type="paragraph" w:styleId="Caption">
    <w:name w:val="caption"/>
    <w:basedOn w:val="Standard"/>
    <w:uiPriority w:val="99"/>
    <w:qFormat/>
    <w:rsid w:val="000F2B32"/>
    <w:pPr>
      <w:suppressLineNumbers/>
      <w:spacing w:before="120" w:after="120"/>
    </w:pPr>
    <w:rPr>
      <w:rFonts w:cs="Tahoma"/>
      <w:i/>
      <w:iCs/>
    </w:rPr>
  </w:style>
  <w:style w:type="paragraph" w:customStyle="1" w:styleId="Framecontents">
    <w:name w:val="Frame contents"/>
    <w:basedOn w:val="Textbody"/>
    <w:uiPriority w:val="99"/>
    <w:rsid w:val="000F2B32"/>
  </w:style>
  <w:style w:type="paragraph" w:customStyle="1" w:styleId="Addressee">
    <w:name w:val="Addressee"/>
    <w:basedOn w:val="Standard"/>
    <w:uiPriority w:val="99"/>
    <w:rsid w:val="000F2B32"/>
    <w:pPr>
      <w:ind w:left="2880"/>
    </w:pPr>
    <w:rPr>
      <w:bCs/>
    </w:rPr>
  </w:style>
  <w:style w:type="paragraph" w:customStyle="1" w:styleId="Sender">
    <w:name w:val="Sender"/>
    <w:basedOn w:val="Standard"/>
    <w:uiPriority w:val="99"/>
    <w:rsid w:val="000F2B32"/>
    <w:rPr>
      <w:bCs/>
      <w:sz w:val="20"/>
      <w:szCs w:val="20"/>
    </w:rPr>
  </w:style>
  <w:style w:type="paragraph" w:customStyle="1" w:styleId="Index">
    <w:name w:val="Index"/>
    <w:basedOn w:val="Standard"/>
    <w:uiPriority w:val="99"/>
    <w:rsid w:val="000F2B32"/>
    <w:pPr>
      <w:suppressLineNumbers/>
    </w:pPr>
    <w:rPr>
      <w:rFonts w:cs="Tahoma"/>
    </w:rPr>
  </w:style>
  <w:style w:type="paragraph" w:styleId="Title">
    <w:name w:val="Title"/>
    <w:basedOn w:val="Standard"/>
    <w:next w:val="Subtitle"/>
    <w:link w:val="TitleChar"/>
    <w:uiPriority w:val="99"/>
    <w:qFormat/>
    <w:rsid w:val="000F2B32"/>
    <w:pPr>
      <w:spacing w:before="240" w:after="60"/>
      <w:jc w:val="center"/>
    </w:pPr>
    <w:rPr>
      <w:rFonts w:ascii="Arial" w:hAnsi="Arial"/>
      <w:b/>
      <w:sz w:val="32"/>
      <w:szCs w:val="32"/>
    </w:rPr>
  </w:style>
  <w:style w:type="character" w:customStyle="1" w:styleId="TitleChar">
    <w:name w:val="Title Char"/>
    <w:basedOn w:val="DefaultParagraphFont"/>
    <w:link w:val="Title"/>
    <w:uiPriority w:val="99"/>
    <w:locked/>
    <w:rsid w:val="000F2B32"/>
    <w:rPr>
      <w:rFonts w:ascii="Arial" w:hAnsi="Arial" w:cs="Times New Roman"/>
      <w:b/>
      <w:kern w:val="3"/>
      <w:sz w:val="32"/>
    </w:rPr>
  </w:style>
  <w:style w:type="paragraph" w:styleId="Subtitle">
    <w:name w:val="Subtitle"/>
    <w:basedOn w:val="Heading"/>
    <w:next w:val="Textbody"/>
    <w:link w:val="SubtitleChar"/>
    <w:uiPriority w:val="99"/>
    <w:qFormat/>
    <w:rsid w:val="000F2B32"/>
    <w:pPr>
      <w:jc w:val="center"/>
    </w:pPr>
    <w:rPr>
      <w:rFonts w:cs="Times New Roman"/>
      <w:i/>
      <w:iCs/>
    </w:rPr>
  </w:style>
  <w:style w:type="character" w:customStyle="1" w:styleId="SubtitleChar">
    <w:name w:val="Subtitle Char"/>
    <w:basedOn w:val="DefaultParagraphFont"/>
    <w:link w:val="Subtitle"/>
    <w:uiPriority w:val="99"/>
    <w:locked/>
    <w:rsid w:val="000F2B32"/>
    <w:rPr>
      <w:rFonts w:ascii="Arial" w:hAnsi="Arial" w:cs="Times New Roman"/>
      <w:i/>
      <w:kern w:val="3"/>
      <w:sz w:val="28"/>
    </w:rPr>
  </w:style>
  <w:style w:type="paragraph" w:customStyle="1" w:styleId="Garamond">
    <w:name w:val="Garamond"/>
    <w:basedOn w:val="Standard"/>
    <w:uiPriority w:val="99"/>
    <w:rsid w:val="000F2B32"/>
    <w:rPr>
      <w:bCs/>
    </w:rPr>
  </w:style>
  <w:style w:type="paragraph" w:customStyle="1" w:styleId="room">
    <w:name w:val="room"/>
    <w:basedOn w:val="Garamond"/>
    <w:uiPriority w:val="99"/>
    <w:rsid w:val="000F2B32"/>
    <w:rPr>
      <w:b/>
      <w:caps/>
      <w:u w:val="single"/>
    </w:rPr>
  </w:style>
  <w:style w:type="paragraph" w:styleId="BlockText">
    <w:name w:val="Block Text"/>
    <w:basedOn w:val="Standard"/>
    <w:uiPriority w:val="99"/>
    <w:rsid w:val="000F2B32"/>
    <w:pPr>
      <w:spacing w:after="120"/>
      <w:ind w:left="1440" w:right="1440"/>
    </w:pPr>
    <w:rPr>
      <w:lang w:val="en-US"/>
    </w:rPr>
  </w:style>
  <w:style w:type="paragraph" w:customStyle="1" w:styleId="element">
    <w:name w:val="element"/>
    <w:basedOn w:val="Standard"/>
    <w:uiPriority w:val="99"/>
    <w:rsid w:val="000F2B32"/>
    <w:rPr>
      <w:bCs/>
      <w:caps/>
      <w:u w:val="single"/>
    </w:rPr>
  </w:style>
  <w:style w:type="paragraph" w:customStyle="1" w:styleId="defect">
    <w:name w:val="defect"/>
    <w:basedOn w:val="Standard"/>
    <w:uiPriority w:val="99"/>
    <w:rsid w:val="000F2B32"/>
    <w:pPr>
      <w:ind w:left="720"/>
    </w:pPr>
    <w:rPr>
      <w:b/>
      <w:bCs/>
    </w:rPr>
  </w:style>
  <w:style w:type="paragraph" w:styleId="BodyTextFirstIndent">
    <w:name w:val="Body Text First Indent"/>
    <w:basedOn w:val="Textbody"/>
    <w:link w:val="BodyTextFirstIndentChar"/>
    <w:uiPriority w:val="99"/>
    <w:rsid w:val="000F2B32"/>
    <w:pPr>
      <w:ind w:firstLine="210"/>
    </w:pPr>
    <w:rPr>
      <w:lang w:eastAsia="en-US"/>
    </w:rPr>
  </w:style>
  <w:style w:type="character" w:customStyle="1" w:styleId="BodyTextFirstIndentChar">
    <w:name w:val="Body Text First Indent Char"/>
    <w:basedOn w:val="BodyTextChar"/>
    <w:link w:val="BodyTextFirstIndent"/>
    <w:uiPriority w:val="99"/>
    <w:locked/>
    <w:rsid w:val="000F2B32"/>
    <w:rPr>
      <w:rFonts w:ascii="Garamond" w:hAnsi="Garamond"/>
      <w:kern w:val="3"/>
      <w:sz w:val="24"/>
      <w:lang w:val="en-US" w:eastAsia="en-US"/>
    </w:rPr>
  </w:style>
  <w:style w:type="character" w:customStyle="1" w:styleId="BodyTextChar1">
    <w:name w:val="Body Text Char1"/>
    <w:link w:val="BodyText"/>
    <w:uiPriority w:val="99"/>
    <w:locked/>
    <w:rsid w:val="000F2B32"/>
    <w:rPr>
      <w:rFonts w:ascii="Tahoma" w:hAnsi="Tahoma"/>
      <w:sz w:val="22"/>
      <w:lang w:eastAsia="en-US"/>
    </w:rPr>
  </w:style>
  <w:style w:type="paragraph" w:customStyle="1" w:styleId="Normal1">
    <w:name w:val="Normal1"/>
    <w:basedOn w:val="Standard"/>
    <w:uiPriority w:val="99"/>
    <w:rsid w:val="000F2B32"/>
    <w:rPr>
      <w:bCs/>
    </w:rPr>
  </w:style>
  <w:style w:type="paragraph" w:customStyle="1" w:styleId="goudy">
    <w:name w:val="goudy"/>
    <w:basedOn w:val="Standard"/>
    <w:uiPriority w:val="99"/>
    <w:rsid w:val="000F2B32"/>
    <w:rPr>
      <w:rFonts w:ascii="Times New Roman" w:hAnsi="Times New Roman"/>
      <w:bCs/>
      <w:sz w:val="20"/>
      <w:szCs w:val="20"/>
    </w:rPr>
  </w:style>
  <w:style w:type="paragraph" w:customStyle="1" w:styleId="Style1">
    <w:name w:val="Style1"/>
    <w:basedOn w:val="Standard"/>
    <w:uiPriority w:val="99"/>
    <w:rsid w:val="000F2B32"/>
    <w:rPr>
      <w:rFonts w:ascii="Times New Roman" w:hAnsi="Times New Roman"/>
      <w:b/>
      <w:sz w:val="20"/>
      <w:szCs w:val="20"/>
    </w:rPr>
  </w:style>
  <w:style w:type="paragraph" w:customStyle="1" w:styleId="goudyoldstyle">
    <w:name w:val="goudy old style"/>
    <w:basedOn w:val="Standard"/>
    <w:uiPriority w:val="99"/>
    <w:rsid w:val="000F2B32"/>
    <w:rPr>
      <w:bCs/>
    </w:rPr>
  </w:style>
  <w:style w:type="paragraph" w:customStyle="1" w:styleId="LOCATION">
    <w:name w:val="LOCATION"/>
    <w:basedOn w:val="goudyoldstyle"/>
    <w:uiPriority w:val="99"/>
    <w:rsid w:val="000F2B32"/>
    <w:rPr>
      <w:caps/>
      <w:u w:val="single"/>
    </w:rPr>
  </w:style>
  <w:style w:type="paragraph" w:customStyle="1" w:styleId="GoudyOldStyle0">
    <w:name w:val="Goudy Old Style"/>
    <w:basedOn w:val="Standard"/>
    <w:uiPriority w:val="99"/>
    <w:rsid w:val="000F2B32"/>
    <w:pPr>
      <w:widowControl w:val="0"/>
      <w:autoSpaceDE w:val="0"/>
    </w:pPr>
    <w:rPr>
      <w:bCs/>
      <w:szCs w:val="20"/>
    </w:rPr>
  </w:style>
  <w:style w:type="paragraph" w:customStyle="1" w:styleId="defects">
    <w:name w:val="defects"/>
    <w:basedOn w:val="Standard"/>
    <w:uiPriority w:val="99"/>
    <w:rsid w:val="000F2B32"/>
    <w:pPr>
      <w:widowControl w:val="0"/>
      <w:autoSpaceDE w:val="0"/>
      <w:ind w:left="720"/>
    </w:pPr>
    <w:rPr>
      <w:b/>
      <w:bCs/>
      <w:szCs w:val="20"/>
      <w:lang w:val="en-US"/>
    </w:rPr>
  </w:style>
  <w:style w:type="paragraph" w:customStyle="1" w:styleId="Room0">
    <w:name w:val="Room"/>
    <w:basedOn w:val="GoudyOldStyle0"/>
    <w:uiPriority w:val="99"/>
    <w:rsid w:val="000F2B32"/>
    <w:rPr>
      <w:b/>
      <w:bCs w:val="0"/>
      <w:caps/>
      <w:szCs w:val="24"/>
      <w:u w:val="single"/>
      <w:lang w:val="en-US"/>
    </w:rPr>
  </w:style>
  <w:style w:type="paragraph" w:customStyle="1" w:styleId="Element0">
    <w:name w:val="Element"/>
    <w:basedOn w:val="GoudyOldStyle0"/>
    <w:uiPriority w:val="99"/>
    <w:rsid w:val="000F2B32"/>
    <w:rPr>
      <w:caps/>
      <w:szCs w:val="24"/>
      <w:u w:val="single"/>
    </w:rPr>
  </w:style>
  <w:style w:type="paragraph" w:customStyle="1" w:styleId="vsible">
    <w:name w:val="% vsible"/>
    <w:basedOn w:val="Standard"/>
    <w:uiPriority w:val="99"/>
    <w:rsid w:val="000F2B32"/>
    <w:rPr>
      <w:b/>
    </w:rPr>
  </w:style>
  <w:style w:type="paragraph" w:styleId="TableofAuthorities">
    <w:name w:val="table of authorities"/>
    <w:basedOn w:val="Standard"/>
    <w:next w:val="Standard"/>
    <w:uiPriority w:val="99"/>
    <w:rsid w:val="000F2B32"/>
    <w:pPr>
      <w:ind w:left="240" w:hanging="240"/>
    </w:pPr>
  </w:style>
  <w:style w:type="paragraph" w:customStyle="1" w:styleId="padwide">
    <w:name w:val="padwide"/>
    <w:basedOn w:val="Standard"/>
    <w:uiPriority w:val="99"/>
    <w:rsid w:val="000F2B32"/>
    <w:pPr>
      <w:spacing w:before="280" w:after="280"/>
    </w:pPr>
  </w:style>
  <w:style w:type="paragraph" w:styleId="BodyText3">
    <w:name w:val="Body Text 3"/>
    <w:basedOn w:val="Standard"/>
    <w:link w:val="BodyText3Char"/>
    <w:uiPriority w:val="99"/>
    <w:rsid w:val="000F2B32"/>
    <w:rPr>
      <w:rFonts w:ascii="Century Gothic" w:hAnsi="Century Gothic"/>
      <w:i/>
      <w:iCs/>
    </w:rPr>
  </w:style>
  <w:style w:type="character" w:customStyle="1" w:styleId="BodyText3Char">
    <w:name w:val="Body Text 3 Char"/>
    <w:basedOn w:val="DefaultParagraphFont"/>
    <w:link w:val="BodyText3"/>
    <w:uiPriority w:val="99"/>
    <w:locked/>
    <w:rsid w:val="000F2B32"/>
    <w:rPr>
      <w:rFonts w:ascii="Century Gothic" w:hAnsi="Century Gothic" w:cs="Times New Roman"/>
      <w:i/>
      <w:kern w:val="3"/>
      <w:sz w:val="24"/>
    </w:rPr>
  </w:style>
  <w:style w:type="character" w:customStyle="1" w:styleId="NumberingSymbols">
    <w:name w:val="Numbering Symbols"/>
    <w:uiPriority w:val="99"/>
    <w:rsid w:val="000F2B32"/>
  </w:style>
  <w:style w:type="character" w:customStyle="1" w:styleId="Internetlink">
    <w:name w:val="Internet link"/>
    <w:uiPriority w:val="99"/>
    <w:rsid w:val="000F2B32"/>
    <w:rPr>
      <w:color w:val="000080"/>
      <w:u w:val="single"/>
    </w:rPr>
  </w:style>
  <w:style w:type="character" w:customStyle="1" w:styleId="VisitedInternetLink">
    <w:name w:val="Visited Internet Link"/>
    <w:uiPriority w:val="99"/>
    <w:rsid w:val="000F2B32"/>
    <w:rPr>
      <w:color w:val="800000"/>
      <w:u w:val="single"/>
    </w:rPr>
  </w:style>
  <w:style w:type="character" w:customStyle="1" w:styleId="WW8Num2z0">
    <w:name w:val="WW8Num2z0"/>
    <w:uiPriority w:val="99"/>
    <w:rsid w:val="000F2B32"/>
    <w:rPr>
      <w:rFonts w:ascii="Symbol" w:hAnsi="Symbol"/>
      <w:sz w:val="20"/>
    </w:rPr>
  </w:style>
  <w:style w:type="character" w:customStyle="1" w:styleId="WW8Num2z1">
    <w:name w:val="WW8Num2z1"/>
    <w:uiPriority w:val="99"/>
    <w:rsid w:val="000F2B32"/>
    <w:rPr>
      <w:rFonts w:ascii="Courier New" w:hAnsi="Courier New"/>
      <w:sz w:val="20"/>
    </w:rPr>
  </w:style>
  <w:style w:type="character" w:customStyle="1" w:styleId="WW8Num2z2">
    <w:name w:val="WW8Num2z2"/>
    <w:uiPriority w:val="99"/>
    <w:rsid w:val="000F2B32"/>
    <w:rPr>
      <w:rFonts w:ascii="Wingdings" w:hAnsi="Wingdings"/>
      <w:sz w:val="20"/>
    </w:rPr>
  </w:style>
  <w:style w:type="character" w:customStyle="1" w:styleId="WW8Num3z0">
    <w:name w:val="WW8Num3z0"/>
    <w:uiPriority w:val="99"/>
    <w:rsid w:val="000F2B32"/>
    <w:rPr>
      <w:rFonts w:ascii="Symbol" w:hAnsi="Symbol"/>
      <w:sz w:val="20"/>
    </w:rPr>
  </w:style>
  <w:style w:type="character" w:customStyle="1" w:styleId="WW8Num3z1">
    <w:name w:val="WW8Num3z1"/>
    <w:uiPriority w:val="99"/>
    <w:rsid w:val="000F2B32"/>
    <w:rPr>
      <w:rFonts w:ascii="Courier New" w:hAnsi="Courier New"/>
      <w:sz w:val="20"/>
    </w:rPr>
  </w:style>
  <w:style w:type="character" w:customStyle="1" w:styleId="WW8Num3z2">
    <w:name w:val="WW8Num3z2"/>
    <w:uiPriority w:val="99"/>
    <w:rsid w:val="000F2B32"/>
    <w:rPr>
      <w:rFonts w:ascii="Wingdings" w:hAnsi="Wingdings"/>
      <w:sz w:val="20"/>
    </w:rPr>
  </w:style>
  <w:style w:type="character" w:customStyle="1" w:styleId="WW8Num4z0">
    <w:name w:val="WW8Num4z0"/>
    <w:uiPriority w:val="99"/>
    <w:rsid w:val="000F2B32"/>
    <w:rPr>
      <w:rFonts w:ascii="Wingdings" w:hAnsi="Wingdings"/>
    </w:rPr>
  </w:style>
  <w:style w:type="character" w:customStyle="1" w:styleId="WW8Num4z1">
    <w:name w:val="WW8Num4z1"/>
    <w:uiPriority w:val="99"/>
    <w:rsid w:val="000F2B32"/>
    <w:rPr>
      <w:rFonts w:ascii="Courier New" w:hAnsi="Courier New"/>
    </w:rPr>
  </w:style>
  <w:style w:type="character" w:customStyle="1" w:styleId="WW8Num4z3">
    <w:name w:val="WW8Num4z3"/>
    <w:uiPriority w:val="99"/>
    <w:rsid w:val="000F2B32"/>
    <w:rPr>
      <w:rFonts w:ascii="Symbol" w:hAnsi="Symbol"/>
    </w:rPr>
  </w:style>
  <w:style w:type="character" w:customStyle="1" w:styleId="WW-DefaultParagraphFont">
    <w:name w:val="WW-Default Paragraph Font"/>
    <w:uiPriority w:val="99"/>
    <w:rsid w:val="000F2B32"/>
  </w:style>
  <w:style w:type="character" w:customStyle="1" w:styleId="Absatz-Standardschriftart">
    <w:name w:val="Absatz-Standardschriftart"/>
    <w:uiPriority w:val="99"/>
    <w:rsid w:val="000F2B32"/>
  </w:style>
  <w:style w:type="character" w:customStyle="1" w:styleId="WW-Absatz-Standardschriftart">
    <w:name w:val="WW-Absatz-Standardschriftart"/>
    <w:uiPriority w:val="99"/>
    <w:rsid w:val="000F2B32"/>
  </w:style>
  <w:style w:type="character" w:customStyle="1" w:styleId="WW-Absatz-Standardschriftart1">
    <w:name w:val="WW-Absatz-Standardschriftart1"/>
    <w:uiPriority w:val="99"/>
    <w:rsid w:val="000F2B32"/>
  </w:style>
  <w:style w:type="character" w:customStyle="1" w:styleId="WW-Absatz-Standardschriftart11">
    <w:name w:val="WW-Absatz-Standardschriftart11"/>
    <w:uiPriority w:val="99"/>
    <w:rsid w:val="000F2B32"/>
  </w:style>
  <w:style w:type="character" w:customStyle="1" w:styleId="WW-Absatz-Standardschriftart111">
    <w:name w:val="WW-Absatz-Standardschriftart111"/>
    <w:uiPriority w:val="99"/>
    <w:rsid w:val="000F2B32"/>
  </w:style>
  <w:style w:type="character" w:customStyle="1" w:styleId="WW-Absatz-Standardschriftart1111">
    <w:name w:val="WW-Absatz-Standardschriftart1111"/>
    <w:uiPriority w:val="99"/>
    <w:rsid w:val="000F2B32"/>
  </w:style>
  <w:style w:type="character" w:customStyle="1" w:styleId="WW-Absatz-Standardschriftart11111">
    <w:name w:val="WW-Absatz-Standardschriftart11111"/>
    <w:uiPriority w:val="99"/>
    <w:rsid w:val="000F2B32"/>
  </w:style>
  <w:style w:type="character" w:customStyle="1" w:styleId="WW-Absatz-Standardschriftart111111">
    <w:name w:val="WW-Absatz-Standardschriftart111111"/>
    <w:uiPriority w:val="99"/>
    <w:rsid w:val="000F2B32"/>
  </w:style>
  <w:style w:type="character" w:customStyle="1" w:styleId="WW-Absatz-Standardschriftart1111111">
    <w:name w:val="WW-Absatz-Standardschriftart1111111"/>
    <w:uiPriority w:val="99"/>
    <w:rsid w:val="000F2B32"/>
  </w:style>
  <w:style w:type="character" w:customStyle="1" w:styleId="WW-Absatz-Standardschriftart11111111">
    <w:name w:val="WW-Absatz-Standardschriftart11111111"/>
    <w:uiPriority w:val="99"/>
    <w:rsid w:val="000F2B32"/>
  </w:style>
  <w:style w:type="character" w:customStyle="1" w:styleId="WW-Absatz-Standardschriftart111111111">
    <w:name w:val="WW-Absatz-Standardschriftart111111111"/>
    <w:uiPriority w:val="99"/>
    <w:rsid w:val="000F2B32"/>
  </w:style>
  <w:style w:type="character" w:customStyle="1" w:styleId="WW-Absatz-Standardschriftart1111111111">
    <w:name w:val="WW-Absatz-Standardschriftart1111111111"/>
    <w:uiPriority w:val="99"/>
    <w:rsid w:val="000F2B32"/>
  </w:style>
  <w:style w:type="character" w:customStyle="1" w:styleId="WW-Absatz-Standardschriftart11111111111">
    <w:name w:val="WW-Absatz-Standardschriftart11111111111"/>
    <w:uiPriority w:val="99"/>
    <w:rsid w:val="000F2B32"/>
  </w:style>
  <w:style w:type="character" w:customStyle="1" w:styleId="WW-Absatz-Standardschriftart111111111111">
    <w:name w:val="WW-Absatz-Standardschriftart111111111111"/>
    <w:uiPriority w:val="99"/>
    <w:rsid w:val="000F2B32"/>
  </w:style>
  <w:style w:type="character" w:customStyle="1" w:styleId="WW-Absatz-Standardschriftart1111111111111">
    <w:name w:val="WW-Absatz-Standardschriftart1111111111111"/>
    <w:uiPriority w:val="99"/>
    <w:rsid w:val="000F2B32"/>
  </w:style>
  <w:style w:type="character" w:customStyle="1" w:styleId="WW-DefaultParagraphFont1">
    <w:name w:val="WW-Default Paragraph Font1"/>
    <w:uiPriority w:val="99"/>
    <w:rsid w:val="000F2B32"/>
  </w:style>
  <w:style w:type="table" w:styleId="TableGrid">
    <w:name w:val="Table Grid"/>
    <w:basedOn w:val="TableNormal"/>
    <w:uiPriority w:val="99"/>
    <w:rsid w:val="00CB4616"/>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99"/>
    <w:qFormat/>
    <w:rsid w:val="00396CB3"/>
    <w:pPr>
      <w:spacing w:line="360" w:lineRule="auto"/>
      <w:ind w:left="720"/>
      <w:contextualSpacing/>
    </w:pPr>
    <w:rPr>
      <w:rFonts w:cs="Times New Roman"/>
    </w:rPr>
  </w:style>
  <w:style w:type="table" w:styleId="MediumShading1-Accent2">
    <w:name w:val="Medium Shading 1 Accent 2"/>
    <w:basedOn w:val="TableNormal"/>
    <w:uiPriority w:val="99"/>
    <w:rsid w:val="00826D18"/>
    <w:rPr>
      <w:sz w:val="20"/>
      <w:szCs w:val="20"/>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pPr>
      <w:rPr>
        <w:rFonts w:cs="Times New Roman"/>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EFD3D2"/>
      </w:tcPr>
    </w:tblStylePr>
    <w:tblStylePr w:type="band1Horz">
      <w:rPr>
        <w:rFonts w:cs="Times New Roman"/>
      </w:rPr>
      <w:tblPr/>
      <w:tcPr>
        <w:tcBorders>
          <w:insideH w:val="nil"/>
          <w:insideV w:val="nil"/>
        </w:tcBorders>
        <w:shd w:val="clear" w:color="auto" w:fill="EFD3D2"/>
      </w:tcPr>
    </w:tblStylePr>
    <w:tblStylePr w:type="band2Horz">
      <w:rPr>
        <w:rFonts w:cs="Times New Roman"/>
      </w:rPr>
      <w:tblPr/>
      <w:tcPr>
        <w:tcBorders>
          <w:insideH w:val="nil"/>
          <w:insideV w:val="nil"/>
        </w:tcBorders>
      </w:tcPr>
    </w:tblStylePr>
  </w:style>
  <w:style w:type="table" w:styleId="LightList-Accent2">
    <w:name w:val="Light List Accent 2"/>
    <w:basedOn w:val="TableNormal"/>
    <w:uiPriority w:val="99"/>
    <w:rsid w:val="0094094C"/>
    <w:rPr>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paragraph" w:customStyle="1" w:styleId="BoxHeading">
    <w:name w:val="BoxHeading"/>
    <w:basedOn w:val="Normal"/>
    <w:link w:val="BoxHeadingChar"/>
    <w:uiPriority w:val="99"/>
    <w:rsid w:val="00F76374"/>
    <w:pPr>
      <w:pageBreakBefore/>
      <w:jc w:val="center"/>
    </w:pPr>
    <w:rPr>
      <w:rFonts w:ascii="Arial" w:hAnsi="Arial" w:cs="Times New Roman"/>
      <w:b/>
      <w:color w:val="FFFFFF"/>
      <w:sz w:val="28"/>
      <w:szCs w:val="20"/>
    </w:rPr>
  </w:style>
  <w:style w:type="paragraph" w:customStyle="1" w:styleId="TIPheading">
    <w:name w:val="TIP heading"/>
    <w:basedOn w:val="NormalWeb"/>
    <w:link w:val="TIPheadingChar"/>
    <w:uiPriority w:val="99"/>
    <w:rsid w:val="0066252E"/>
    <w:rPr>
      <w:rFonts w:ascii="Calibri" w:hAnsi="Calibri"/>
      <w:color w:val="D83D1E"/>
      <w:sz w:val="28"/>
    </w:rPr>
  </w:style>
  <w:style w:type="character" w:customStyle="1" w:styleId="BoxHeadingChar">
    <w:name w:val="BoxHeading Char"/>
    <w:link w:val="BoxHeading"/>
    <w:uiPriority w:val="99"/>
    <w:locked/>
    <w:rsid w:val="00F76374"/>
    <w:rPr>
      <w:rFonts w:ascii="Arial" w:hAnsi="Arial"/>
      <w:b/>
      <w:color w:val="FFFFFF"/>
      <w:sz w:val="28"/>
      <w:lang w:eastAsia="en-US"/>
    </w:rPr>
  </w:style>
  <w:style w:type="table" w:styleId="LightGrid-Accent2">
    <w:name w:val="Light Grid Accent 2"/>
    <w:basedOn w:val="TableNormal"/>
    <w:uiPriority w:val="99"/>
    <w:rsid w:val="003C7988"/>
    <w:rPr>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pPr>
      <w:rPr>
        <w:rFonts w:ascii="Times New Roman" w:eastAsia="Times New Roman" w:hAnsi="Times New Roman"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Times New Roman" w:eastAsia="Times New Roman" w:hAnsi="Times New Roman"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rPr>
        <w:rFonts w:cs="Times New Roman"/>
      </w:rPr>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character" w:customStyle="1" w:styleId="NormalWebChar">
    <w:name w:val="Normal (Web) Char"/>
    <w:link w:val="NormalWeb"/>
    <w:uiPriority w:val="99"/>
    <w:locked/>
    <w:rsid w:val="0066252E"/>
    <w:rPr>
      <w:sz w:val="24"/>
    </w:rPr>
  </w:style>
  <w:style w:type="character" w:customStyle="1" w:styleId="TIPheadingChar">
    <w:name w:val="TIP heading Char"/>
    <w:link w:val="TIPheading"/>
    <w:uiPriority w:val="99"/>
    <w:locked/>
    <w:rsid w:val="0066252E"/>
    <w:rPr>
      <w:rFonts w:ascii="Calibri" w:hAnsi="Calibri"/>
      <w:color w:val="D83D1E"/>
      <w:sz w:val="28"/>
    </w:rPr>
  </w:style>
  <w:style w:type="table" w:customStyle="1" w:styleId="TIPtable1">
    <w:name w:val="TIP table 1"/>
    <w:uiPriority w:val="99"/>
    <w:rsid w:val="003C7988"/>
    <w:rPr>
      <w:rFonts w:ascii="Calibri" w:hAnsi="Calibri"/>
      <w:sz w:val="20"/>
      <w:szCs w:val="20"/>
    </w:rPr>
    <w:tblPr>
      <w:tblInd w:w="0" w:type="dxa"/>
      <w:tblCellMar>
        <w:top w:w="0" w:type="dxa"/>
        <w:left w:w="108" w:type="dxa"/>
        <w:bottom w:w="0" w:type="dxa"/>
        <w:right w:w="108" w:type="dxa"/>
      </w:tblCellMar>
    </w:tblPr>
  </w:style>
  <w:style w:type="paragraph" w:customStyle="1" w:styleId="TIPNormal">
    <w:name w:val="TIP Normal"/>
    <w:basedOn w:val="Normal"/>
    <w:link w:val="TIPNormalChar"/>
    <w:uiPriority w:val="99"/>
    <w:rsid w:val="00CB74BC"/>
    <w:rPr>
      <w:rFonts w:cs="Times New Roman"/>
      <w:szCs w:val="20"/>
    </w:rPr>
  </w:style>
  <w:style w:type="character" w:customStyle="1" w:styleId="TIPNormalChar">
    <w:name w:val="TIP Normal Char"/>
    <w:link w:val="TIPNormal"/>
    <w:uiPriority w:val="99"/>
    <w:locked/>
    <w:rsid w:val="00CB74BC"/>
    <w:rPr>
      <w:rFonts w:ascii="Calibri" w:hAnsi="Calibri"/>
      <w:sz w:val="24"/>
      <w:lang w:eastAsia="en-US"/>
    </w:rPr>
  </w:style>
  <w:style w:type="character" w:styleId="IntenseEmphasis">
    <w:name w:val="Intense Emphasis"/>
    <w:basedOn w:val="DefaultParagraphFont"/>
    <w:uiPriority w:val="99"/>
    <w:qFormat/>
    <w:rsid w:val="006C0D13"/>
    <w:rPr>
      <w:rFonts w:cs="Times New Roman"/>
      <w:i/>
      <w:iCs/>
      <w:color w:val="4F81BD"/>
    </w:rPr>
  </w:style>
  <w:style w:type="character" w:styleId="SubtleEmphasis">
    <w:name w:val="Subtle Emphasis"/>
    <w:basedOn w:val="DefaultParagraphFont"/>
    <w:uiPriority w:val="99"/>
    <w:qFormat/>
    <w:rsid w:val="006C0D13"/>
    <w:rPr>
      <w:rFonts w:cs="Times New Roman"/>
      <w:i/>
      <w:iCs/>
      <w:color w:val="404040"/>
    </w:rPr>
  </w:style>
  <w:style w:type="paragraph" w:styleId="NoSpacing">
    <w:name w:val="No Spacing"/>
    <w:uiPriority w:val="99"/>
    <w:qFormat/>
    <w:rsid w:val="006C0D13"/>
    <w:rPr>
      <w:rFonts w:ascii="Calibri" w:hAnsi="Calibri" w:cs="Calibri"/>
      <w:sz w:val="24"/>
      <w:szCs w:val="24"/>
      <w:lang w:eastAsia="en-US"/>
    </w:rPr>
  </w:style>
  <w:style w:type="paragraph" w:customStyle="1" w:styleId="TblPic">
    <w:name w:val="TblPic"/>
    <w:basedOn w:val="Normal"/>
    <w:uiPriority w:val="99"/>
    <w:rsid w:val="00AB15EE"/>
    <w:pPr>
      <w:jc w:val="center"/>
    </w:pPr>
  </w:style>
  <w:style w:type="numbering" w:customStyle="1" w:styleId="WW8Num3">
    <w:name w:val="WW8Num3"/>
    <w:rsid w:val="00EB042E"/>
    <w:pPr>
      <w:numPr>
        <w:numId w:val="16"/>
      </w:numPr>
    </w:pPr>
  </w:style>
  <w:style w:type="numbering" w:customStyle="1" w:styleId="WW8Num4">
    <w:name w:val="WW8Num4"/>
    <w:rsid w:val="00EB042E"/>
    <w:pPr>
      <w:numPr>
        <w:numId w:val="17"/>
      </w:numPr>
    </w:pPr>
  </w:style>
  <w:style w:type="numbering" w:customStyle="1" w:styleId="WW8Num2">
    <w:name w:val="WW8Num2"/>
    <w:rsid w:val="00EB042E"/>
    <w:pPr>
      <w:numPr>
        <w:numId w:val="15"/>
      </w:numPr>
    </w:pPr>
  </w:style>
  <w:style w:type="numbering" w:customStyle="1" w:styleId="WW8Num1">
    <w:name w:val="WW8Num1"/>
    <w:rsid w:val="00EB042E"/>
    <w:pPr>
      <w:numPr>
        <w:numId w:val="14"/>
      </w:numPr>
    </w:pPr>
  </w:style>
</w:styles>
</file>

<file path=word/webSettings.xml><?xml version="1.0" encoding="utf-8"?>
<w:webSettings xmlns:r="http://schemas.openxmlformats.org/officeDocument/2006/relationships" xmlns:w="http://schemas.openxmlformats.org/wordprocessingml/2006/main">
  <w:divs>
    <w:div w:id="405033661">
      <w:marLeft w:val="0"/>
      <w:marRight w:val="0"/>
      <w:marTop w:val="0"/>
      <w:marBottom w:val="0"/>
      <w:divBdr>
        <w:top w:val="none" w:sz="0" w:space="0" w:color="auto"/>
        <w:left w:val="none" w:sz="0" w:space="0" w:color="auto"/>
        <w:bottom w:val="none" w:sz="0" w:space="0" w:color="auto"/>
        <w:right w:val="none" w:sz="0" w:space="0" w:color="auto"/>
      </w:divBdr>
    </w:div>
    <w:div w:id="405033662">
      <w:marLeft w:val="0"/>
      <w:marRight w:val="0"/>
      <w:marTop w:val="0"/>
      <w:marBottom w:val="0"/>
      <w:divBdr>
        <w:top w:val="none" w:sz="0" w:space="0" w:color="auto"/>
        <w:left w:val="none" w:sz="0" w:space="0" w:color="auto"/>
        <w:bottom w:val="none" w:sz="0" w:space="0" w:color="auto"/>
        <w:right w:val="none" w:sz="0" w:space="0" w:color="auto"/>
      </w:divBdr>
    </w:div>
    <w:div w:id="405033663">
      <w:marLeft w:val="0"/>
      <w:marRight w:val="0"/>
      <w:marTop w:val="0"/>
      <w:marBottom w:val="0"/>
      <w:divBdr>
        <w:top w:val="none" w:sz="0" w:space="0" w:color="auto"/>
        <w:left w:val="none" w:sz="0" w:space="0" w:color="auto"/>
        <w:bottom w:val="none" w:sz="0" w:space="0" w:color="auto"/>
        <w:right w:val="none" w:sz="0" w:space="0" w:color="auto"/>
      </w:divBdr>
    </w:div>
    <w:div w:id="405033664">
      <w:marLeft w:val="0"/>
      <w:marRight w:val="0"/>
      <w:marTop w:val="0"/>
      <w:marBottom w:val="0"/>
      <w:divBdr>
        <w:top w:val="none" w:sz="0" w:space="0" w:color="auto"/>
        <w:left w:val="none" w:sz="0" w:space="0" w:color="auto"/>
        <w:bottom w:val="none" w:sz="0" w:space="0" w:color="auto"/>
        <w:right w:val="none" w:sz="0" w:space="0" w:color="auto"/>
      </w:divBdr>
    </w:div>
    <w:div w:id="405033665">
      <w:marLeft w:val="0"/>
      <w:marRight w:val="0"/>
      <w:marTop w:val="0"/>
      <w:marBottom w:val="0"/>
      <w:divBdr>
        <w:top w:val="none" w:sz="0" w:space="0" w:color="auto"/>
        <w:left w:val="none" w:sz="0" w:space="0" w:color="auto"/>
        <w:bottom w:val="none" w:sz="0" w:space="0" w:color="auto"/>
        <w:right w:val="none" w:sz="0" w:space="0" w:color="auto"/>
      </w:divBdr>
    </w:div>
    <w:div w:id="40503366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jpeg"/><Relationship Id="rId63" Type="http://schemas.openxmlformats.org/officeDocument/2006/relationships/image" Target="media/image54.jpeg"/><Relationship Id="rId68" Type="http://schemas.openxmlformats.org/officeDocument/2006/relationships/image" Target="media/image59.jpeg"/><Relationship Id="rId76" Type="http://schemas.openxmlformats.org/officeDocument/2006/relationships/image" Target="media/image67.jpeg"/><Relationship Id="rId7" Type="http://schemas.openxmlformats.org/officeDocument/2006/relationships/image" Target="media/image1.png"/><Relationship Id="rId71" Type="http://schemas.openxmlformats.org/officeDocument/2006/relationships/image" Target="media/image62.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8" Type="http://schemas.openxmlformats.org/officeDocument/2006/relationships/image" Target="media/image49.jpeg"/><Relationship Id="rId66" Type="http://schemas.openxmlformats.org/officeDocument/2006/relationships/image" Target="media/image57.jpeg"/><Relationship Id="rId74" Type="http://schemas.openxmlformats.org/officeDocument/2006/relationships/image" Target="media/image65.jpeg"/><Relationship Id="rId79" Type="http://schemas.openxmlformats.org/officeDocument/2006/relationships/header" Target="header5.xml"/><Relationship Id="rId5" Type="http://schemas.openxmlformats.org/officeDocument/2006/relationships/footnotes" Target="footnotes.xml"/><Relationship Id="rId61" Type="http://schemas.openxmlformats.org/officeDocument/2006/relationships/image" Target="media/image52.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2.jpe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image" Target="media/image56.jpeg"/><Relationship Id="rId73" Type="http://schemas.openxmlformats.org/officeDocument/2006/relationships/image" Target="media/image64.jpeg"/><Relationship Id="rId78" Type="http://schemas.openxmlformats.org/officeDocument/2006/relationships/header" Target="header4.xml"/><Relationship Id="rId8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2.xml"/><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image" Target="media/image55.jpeg"/><Relationship Id="rId69" Type="http://schemas.openxmlformats.org/officeDocument/2006/relationships/image" Target="media/image60.jpeg"/><Relationship Id="rId77"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image" Target="media/image42.jpeg"/><Relationship Id="rId72" Type="http://schemas.openxmlformats.org/officeDocument/2006/relationships/image" Target="media/image63.jpeg"/><Relationship Id="rId80"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image" Target="media/image11.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61.jpeg"/><Relationship Id="rId75" Type="http://schemas.openxmlformats.org/officeDocument/2006/relationships/image" Target="media/image66.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TotalTime>
  <Pages>44</Pages>
  <Words>4517</Words>
  <Characters>25748</Characters>
  <Application>Microsoft Office Outlook</Application>
  <DocSecurity>0</DocSecurity>
  <Lines>0</Lines>
  <Paragraphs>0</Paragraphs>
  <ScaleCrop>false</ScaleCrop>
  <Company>The Inventory People</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Inventory People - Inventory Template</dc:title>
  <dc:subject/>
  <dc:creator>mandy@theinventorypeople.com</dc:creator>
  <cp:keywords/>
  <dc:description/>
  <cp:lastModifiedBy>Mandy</cp:lastModifiedBy>
  <cp:revision>2</cp:revision>
  <cp:lastPrinted>2013-02-19T07:01:00Z</cp:lastPrinted>
  <dcterms:created xsi:type="dcterms:W3CDTF">2018-05-29T15:25:00Z</dcterms:created>
  <dcterms:modified xsi:type="dcterms:W3CDTF">2018-05-29T15:25:00Z</dcterms:modified>
</cp:coreProperties>
</file>